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99991" w14:textId="77777777" w:rsidR="00D7419F" w:rsidRDefault="00D7419F" w:rsidP="0013599A">
      <w:pPr>
        <w:jc w:val="both"/>
        <w:rPr>
          <w:b/>
          <w:sz w:val="32"/>
          <w:szCs w:val="32"/>
        </w:rPr>
      </w:pPr>
    </w:p>
    <w:p w14:paraId="18153402" w14:textId="77777777" w:rsidR="00D7419F" w:rsidRDefault="00D7419F" w:rsidP="0013599A">
      <w:pPr>
        <w:jc w:val="both"/>
        <w:rPr>
          <w:b/>
          <w:sz w:val="32"/>
          <w:szCs w:val="32"/>
        </w:rPr>
      </w:pPr>
    </w:p>
    <w:p w14:paraId="0078EC99" w14:textId="77777777" w:rsidR="00D7419F" w:rsidRDefault="00D7419F" w:rsidP="0013599A">
      <w:pPr>
        <w:jc w:val="both"/>
        <w:rPr>
          <w:b/>
          <w:sz w:val="32"/>
          <w:szCs w:val="32"/>
        </w:rPr>
      </w:pPr>
    </w:p>
    <w:p w14:paraId="3A196214" w14:textId="77777777" w:rsidR="00D7419F" w:rsidRDefault="00D7419F" w:rsidP="0013599A">
      <w:pPr>
        <w:jc w:val="both"/>
        <w:rPr>
          <w:b/>
          <w:sz w:val="32"/>
          <w:szCs w:val="32"/>
        </w:rPr>
      </w:pPr>
    </w:p>
    <w:p w14:paraId="2CBF991D" w14:textId="7FD879FE" w:rsidR="000A0ED7" w:rsidRPr="00D7419F" w:rsidRDefault="00BB1C2C" w:rsidP="0013599A">
      <w:pPr>
        <w:jc w:val="both"/>
        <w:rPr>
          <w:b/>
          <w:sz w:val="28"/>
          <w:szCs w:val="28"/>
        </w:rPr>
      </w:pPr>
      <w:r w:rsidRPr="00D7419F">
        <w:rPr>
          <w:b/>
          <w:sz w:val="28"/>
          <w:szCs w:val="28"/>
        </w:rPr>
        <w:t>Skabelon til f</w:t>
      </w:r>
      <w:r w:rsidR="007D2EAB" w:rsidRPr="00D7419F">
        <w:rPr>
          <w:b/>
          <w:sz w:val="28"/>
          <w:szCs w:val="28"/>
        </w:rPr>
        <w:t>ortegnelse</w:t>
      </w:r>
      <w:r w:rsidR="00E16E80" w:rsidRPr="00D7419F">
        <w:rPr>
          <w:b/>
          <w:sz w:val="28"/>
          <w:szCs w:val="28"/>
        </w:rPr>
        <w:t xml:space="preserve"> </w:t>
      </w:r>
      <w:r w:rsidR="00682911" w:rsidRPr="00D7419F">
        <w:rPr>
          <w:b/>
          <w:sz w:val="28"/>
          <w:szCs w:val="28"/>
        </w:rPr>
        <w:t xml:space="preserve">over </w:t>
      </w:r>
      <w:r w:rsidRPr="00D7419F">
        <w:rPr>
          <w:b/>
          <w:sz w:val="28"/>
          <w:szCs w:val="28"/>
        </w:rPr>
        <w:t xml:space="preserve">foreningens </w:t>
      </w:r>
      <w:r w:rsidR="00682911" w:rsidRPr="00D7419F">
        <w:rPr>
          <w:b/>
          <w:sz w:val="28"/>
          <w:szCs w:val="28"/>
        </w:rPr>
        <w:t>behandling af personoplysninger</w:t>
      </w:r>
      <w:r w:rsidR="007744B0" w:rsidRPr="00D7419F">
        <w:rPr>
          <w:b/>
          <w:sz w:val="28"/>
          <w:szCs w:val="28"/>
        </w:rPr>
        <w:t xml:space="preserve"> </w:t>
      </w:r>
    </w:p>
    <w:p w14:paraId="2E0C2EC7" w14:textId="77777777" w:rsidR="00B079A6" w:rsidRDefault="00B079A6" w:rsidP="00B079A6">
      <w:pPr>
        <w:spacing w:line="240" w:lineRule="auto"/>
      </w:pPr>
      <w:r w:rsidRPr="006D5312">
        <w:t>Når I behandler personoplysninger</w:t>
      </w:r>
      <w:r>
        <w:t>,</w:t>
      </w:r>
      <w:r w:rsidRPr="006D5312">
        <w:t xml:space="preserve"> skal I </w:t>
      </w:r>
      <w:r>
        <w:t xml:space="preserve">kunne </w:t>
      </w:r>
      <w:r w:rsidRPr="006D5312">
        <w:t xml:space="preserve">dokumentere, </w:t>
      </w:r>
      <w:r>
        <w:t>at I behandler dem efter reglerne i persondataforordningen.</w:t>
      </w:r>
      <w:r w:rsidRPr="006D5312">
        <w:t xml:space="preserve"> </w:t>
      </w:r>
      <w:r w:rsidRPr="00B74827">
        <w:t xml:space="preserve">I skal derfor udarbejde en </w:t>
      </w:r>
      <w:r>
        <w:t xml:space="preserve">eller flere </w:t>
      </w:r>
      <w:r w:rsidRPr="00B74827">
        <w:t>såkaldt</w:t>
      </w:r>
      <w:r>
        <w:t>e</w:t>
      </w:r>
      <w:r w:rsidRPr="00B74827">
        <w:t xml:space="preserve"> fortegnelse</w:t>
      </w:r>
      <w:r>
        <w:t>r</w:t>
      </w:r>
      <w:r w:rsidRPr="00B74827">
        <w:t xml:space="preserve">, der beskriver, hvilke personoplysninger </w:t>
      </w:r>
      <w:r>
        <w:t>I</w:t>
      </w:r>
      <w:r w:rsidRPr="00B74827">
        <w:t xml:space="preserve"> behandler (både almindelige og følsomme), hvorfor og med hvilket formål </w:t>
      </w:r>
      <w:r>
        <w:t>I</w:t>
      </w:r>
      <w:r w:rsidRPr="00B74827">
        <w:t xml:space="preserve"> behandler op</w:t>
      </w:r>
      <w:r>
        <w:t>lysningerne</w:t>
      </w:r>
      <w:r w:rsidRPr="00A23B3D">
        <w:t xml:space="preserve">, </w:t>
      </w:r>
      <w:r w:rsidRPr="00B74827">
        <w:t>samt hvordan I behandler oplysninger</w:t>
      </w:r>
      <w:r>
        <w:t xml:space="preserve">ne. </w:t>
      </w:r>
      <w:r w:rsidRPr="0043398D">
        <w:t>Det er et krav, at fortegnelse</w:t>
      </w:r>
      <w:r>
        <w:t>r</w:t>
      </w:r>
      <w:r w:rsidRPr="0043398D">
        <w:t xml:space="preserve"> er skrevet ned. </w:t>
      </w:r>
    </w:p>
    <w:p w14:paraId="246B5698" w14:textId="45CFE782" w:rsidR="00B079A6" w:rsidRPr="00B74827" w:rsidRDefault="00B079A6" w:rsidP="00B079A6">
      <w:pPr>
        <w:spacing w:line="240" w:lineRule="auto"/>
      </w:pPr>
      <w:r w:rsidRPr="00B74827">
        <w:t>Datatilsynet har udgivet </w:t>
      </w:r>
      <w:hyperlink r:id="rId12" w:history="1">
        <w:r w:rsidRPr="00B74827">
          <w:rPr>
            <w:rStyle w:val="Hyperlink"/>
          </w:rPr>
          <w:t>Vejledning om fortegnelse</w:t>
        </w:r>
      </w:hyperlink>
      <w:r w:rsidRPr="00B74827">
        <w:t>, som giver en udførlig beskrivelse af, hvordan I udformer en fortegnelse.</w:t>
      </w:r>
    </w:p>
    <w:p w14:paraId="44E5D7F1" w14:textId="77777777" w:rsidR="00B079A6" w:rsidRDefault="00B079A6" w:rsidP="00B079A6">
      <w:pPr>
        <w:spacing w:after="0" w:line="240" w:lineRule="auto"/>
      </w:pPr>
      <w:r>
        <w:t>Som en del af deres tilsynspligt kan Datatilsynet forlange dokumentation for, at I overholder persondataforordningen. Derfor skal I opbevare jeres fortegnelser et tilgængeligt sted.</w:t>
      </w:r>
    </w:p>
    <w:p w14:paraId="7F428941" w14:textId="77777777" w:rsidR="00BB1C2C" w:rsidRDefault="00BB1C2C" w:rsidP="00BB1C2C">
      <w:pPr>
        <w:spacing w:after="0" w:line="240" w:lineRule="auto"/>
      </w:pPr>
    </w:p>
    <w:p w14:paraId="36987BD9" w14:textId="77777777" w:rsidR="00BB1C2C" w:rsidRDefault="00BB1C2C" w:rsidP="00BB1C2C">
      <w:pPr>
        <w:jc w:val="both"/>
      </w:pPr>
      <w:r>
        <w:t>Husk også at I løbende skal justere og ajourføre jeres fortegnelser.</w:t>
      </w:r>
    </w:p>
    <w:p w14:paraId="39B435C9" w14:textId="77777777" w:rsidR="00010804" w:rsidRDefault="00010804" w:rsidP="00010804">
      <w:r>
        <w:t xml:space="preserve">I kan lade jer inspirere af denne skabelon, der er tilpasset foreninger og frivillige organisationer på velfærdsområdet. I bør udbygge og tilpasse den, så den passer til foreningen og jeres specifikke behov. </w:t>
      </w:r>
    </w:p>
    <w:p w14:paraId="5571C29B" w14:textId="728620ED" w:rsidR="00BB1C2C" w:rsidRDefault="00010804" w:rsidP="00BB1C2C">
      <w:pPr>
        <w:jc w:val="both"/>
      </w:pPr>
      <w:r>
        <w:t xml:space="preserve">Skabelonen er udarbejdet af CFSA efter inspiration fra DIF’s og DGI’s skabelon til </w:t>
      </w:r>
      <w:r w:rsidR="00BB1C2C">
        <w:t xml:space="preserve">fortegnelse til idrætsforeninger. </w:t>
      </w:r>
    </w:p>
    <w:p w14:paraId="761A931C" w14:textId="361C195B" w:rsidR="000A0ED7" w:rsidRPr="00BB1C2C" w:rsidRDefault="000A0ED7" w:rsidP="000A0ED7">
      <w:pPr>
        <w:rPr>
          <w:color w:val="00B0F0"/>
          <w:sz w:val="20"/>
          <w:szCs w:val="20"/>
        </w:rPr>
      </w:pPr>
      <w:r>
        <w:t xml:space="preserve">Skabelonen supplerer vores </w:t>
      </w:r>
      <w:r w:rsidR="00E11BF0">
        <w:t xml:space="preserve">rådgivningsguide: </w:t>
      </w:r>
      <w:hyperlink r:id="rId13" w:history="1">
        <w:r w:rsidR="00E11BF0" w:rsidRPr="00653AF2">
          <w:rPr>
            <w:rStyle w:val="Hyperlink"/>
          </w:rPr>
          <w:t>Regler for persondata i foreninger</w:t>
        </w:r>
      </w:hyperlink>
      <w:r>
        <w:t>, som ligger på frivillighed.dk</w:t>
      </w:r>
    </w:p>
    <w:p w14:paraId="0F6523EB" w14:textId="77777777" w:rsidR="00D7419F" w:rsidRDefault="00D7419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6E350D2" w14:textId="2CBB38CA" w:rsidR="003851B1" w:rsidRPr="00010804" w:rsidRDefault="00261595" w:rsidP="0013599A">
      <w:pPr>
        <w:jc w:val="both"/>
        <w:rPr>
          <w:sz w:val="20"/>
          <w:szCs w:val="20"/>
          <w:highlight w:val="yellow"/>
        </w:rPr>
      </w:pPr>
      <w:r w:rsidRPr="00D7419F">
        <w:rPr>
          <w:b/>
          <w:sz w:val="20"/>
          <w:szCs w:val="20"/>
        </w:rPr>
        <w:lastRenderedPageBreak/>
        <w:t>Fortegnelse over behandlingsaktiviteter i:</w:t>
      </w:r>
      <w:r w:rsidRPr="00BB1C2C">
        <w:rPr>
          <w:sz w:val="20"/>
          <w:szCs w:val="20"/>
        </w:rPr>
        <w:t xml:space="preserve"> </w:t>
      </w:r>
      <w:r w:rsidRPr="00BB1C2C">
        <w:rPr>
          <w:sz w:val="20"/>
          <w:szCs w:val="20"/>
          <w:highlight w:val="yellow"/>
        </w:rPr>
        <w:t>[</w:t>
      </w:r>
      <w:r w:rsidR="00D7419F">
        <w:rPr>
          <w:sz w:val="20"/>
          <w:szCs w:val="20"/>
          <w:highlight w:val="yellow"/>
        </w:rPr>
        <w:t>Indsæt f</w:t>
      </w:r>
      <w:r w:rsidRPr="00BB1C2C">
        <w:rPr>
          <w:sz w:val="20"/>
          <w:szCs w:val="20"/>
          <w:highlight w:val="yellow"/>
        </w:rPr>
        <w:t>oreningens navn</w:t>
      </w:r>
      <w:r w:rsidR="00010804">
        <w:rPr>
          <w:sz w:val="20"/>
          <w:szCs w:val="20"/>
          <w:highlight w:val="yellow"/>
        </w:rPr>
        <w:t xml:space="preserve">, </w:t>
      </w:r>
      <w:r w:rsidR="000E515E" w:rsidRPr="00BB1C2C">
        <w:rPr>
          <w:sz w:val="20"/>
          <w:szCs w:val="20"/>
          <w:highlight w:val="yellow"/>
        </w:rPr>
        <w:t xml:space="preserve">adresse og </w:t>
      </w:r>
      <w:r w:rsidR="00D7419F">
        <w:rPr>
          <w:sz w:val="20"/>
          <w:szCs w:val="20"/>
          <w:highlight w:val="yellow"/>
        </w:rPr>
        <w:t xml:space="preserve">evt. </w:t>
      </w:r>
      <w:r w:rsidR="000E515E" w:rsidRPr="00BB1C2C">
        <w:rPr>
          <w:sz w:val="20"/>
          <w:szCs w:val="20"/>
          <w:highlight w:val="yellow"/>
        </w:rPr>
        <w:t>CVR-nummer</w:t>
      </w:r>
      <w:r w:rsidRPr="00BB1C2C">
        <w:rPr>
          <w:sz w:val="20"/>
          <w:szCs w:val="20"/>
          <w:highlight w:val="yellow"/>
        </w:rPr>
        <w:t>]</w:t>
      </w:r>
    </w:p>
    <w:p w14:paraId="49A05EE8" w14:textId="5180342A" w:rsidR="003F2F4D" w:rsidRPr="00BB1C2C" w:rsidRDefault="00D7419F" w:rsidP="0013599A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Dato</w:t>
      </w:r>
      <w:r w:rsidR="003F2F4D" w:rsidRPr="00D7419F">
        <w:rPr>
          <w:b/>
          <w:sz w:val="20"/>
          <w:szCs w:val="20"/>
        </w:rPr>
        <w:t xml:space="preserve"> for seneste ajourføring af dokumentet</w:t>
      </w:r>
      <w:r w:rsidR="003F2F4D" w:rsidRPr="00BB1C2C">
        <w:rPr>
          <w:sz w:val="20"/>
          <w:szCs w:val="20"/>
        </w:rPr>
        <w:t xml:space="preserve">: </w:t>
      </w:r>
      <w:r w:rsidR="000E515E" w:rsidRPr="00BB1C2C">
        <w:rPr>
          <w:sz w:val="20"/>
          <w:szCs w:val="20"/>
          <w:highlight w:val="yellow"/>
        </w:rPr>
        <w:t>[</w:t>
      </w:r>
      <w:r>
        <w:rPr>
          <w:sz w:val="20"/>
          <w:szCs w:val="20"/>
          <w:highlight w:val="yellow"/>
        </w:rPr>
        <w:t>indsæt dato og år</w:t>
      </w:r>
      <w:r w:rsidR="00010804">
        <w:rPr>
          <w:sz w:val="20"/>
          <w:szCs w:val="20"/>
          <w:highlight w:val="yellow"/>
        </w:rPr>
        <w:t>:</w:t>
      </w:r>
      <w:r>
        <w:rPr>
          <w:sz w:val="20"/>
          <w:szCs w:val="20"/>
          <w:highlight w:val="yellow"/>
        </w:rPr>
        <w:t xml:space="preserve"> dd-mdr-år</w:t>
      </w:r>
      <w:r w:rsidR="000E515E" w:rsidRPr="00BB1C2C">
        <w:rPr>
          <w:sz w:val="20"/>
          <w:szCs w:val="20"/>
          <w:highlight w:val="yellow"/>
        </w:rPr>
        <w:t>]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60"/>
        <w:gridCol w:w="2662"/>
        <w:gridCol w:w="2985"/>
      </w:tblGrid>
      <w:tr w:rsidR="003851B1" w:rsidRPr="0017677F" w14:paraId="203E5D6C" w14:textId="77777777" w:rsidTr="003851B1">
        <w:tc>
          <w:tcPr>
            <w:tcW w:w="3160" w:type="dxa"/>
          </w:tcPr>
          <w:p w14:paraId="2865C339" w14:textId="22CCFBB4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1. </w:t>
            </w:r>
            <w:r w:rsidR="00C34581" w:rsidRPr="0017677F">
              <w:rPr>
                <w:rFonts w:ascii="Verdana" w:hAnsi="Verdana"/>
                <w:sz w:val="16"/>
                <w:szCs w:val="16"/>
              </w:rPr>
              <w:t xml:space="preserve">Hvem </w:t>
            </w:r>
            <w:r w:rsidR="0017677F">
              <w:rPr>
                <w:rFonts w:ascii="Verdana" w:hAnsi="Verdana"/>
                <w:sz w:val="16"/>
                <w:szCs w:val="16"/>
              </w:rPr>
              <w:t>er foreningens dataansvarlige (</w:t>
            </w:r>
            <w:r w:rsidR="00B079A6">
              <w:rPr>
                <w:rFonts w:ascii="Verdana" w:hAnsi="Verdana"/>
                <w:sz w:val="16"/>
                <w:szCs w:val="16"/>
              </w:rPr>
              <w:t xml:space="preserve">som regel er det bestyrelsen, der har det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juridiske ansvar for behandling af personoplysninger) </w:t>
            </w:r>
          </w:p>
          <w:p w14:paraId="62FF2C7C" w14:textId="77777777" w:rsidR="003851B1" w:rsidRPr="0017677F" w:rsidRDefault="003851B1" w:rsidP="003851B1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62" w:type="dxa"/>
          </w:tcPr>
          <w:p w14:paraId="725A7586" w14:textId="636C6B75" w:rsidR="003851B1" w:rsidRPr="0017677F" w:rsidRDefault="0017677F" w:rsidP="0017677F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Skriv navne og k</w:t>
            </w:r>
            <w:r w:rsidR="00166544" w:rsidRPr="0017677F">
              <w:rPr>
                <w:rFonts w:ascii="Verdana" w:hAnsi="Verdana"/>
                <w:sz w:val="16"/>
                <w:szCs w:val="16"/>
              </w:rPr>
              <w:t xml:space="preserve">ontaktoplysninger </w:t>
            </w:r>
            <w:r w:rsidR="00CE4507">
              <w:rPr>
                <w:rFonts w:ascii="Verdana" w:hAnsi="Verdana"/>
                <w:sz w:val="16"/>
                <w:szCs w:val="16"/>
              </w:rPr>
              <w:t>for alle dataansvarlige.</w:t>
            </w:r>
          </w:p>
        </w:tc>
        <w:tc>
          <w:tcPr>
            <w:tcW w:w="2985" w:type="dxa"/>
          </w:tcPr>
          <w:p w14:paraId="5B6594EA" w14:textId="77777777" w:rsidR="00CE4507" w:rsidRDefault="00166544" w:rsidP="00166544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Følgende bestyrelsesmedlemmer:</w:t>
            </w:r>
          </w:p>
          <w:p w14:paraId="0EF7F62B" w14:textId="77777777" w:rsidR="00CE4507" w:rsidRDefault="00CE4507" w:rsidP="00CE4507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 xml:space="preserve">Navn, </w:t>
            </w:r>
            <w:r>
              <w:rPr>
                <w:rFonts w:ascii="Verdana" w:hAnsi="Verdana"/>
                <w:sz w:val="16"/>
                <w:szCs w:val="16"/>
              </w:rPr>
              <w:t>telefonnummer, mail</w:t>
            </w:r>
          </w:p>
          <w:p w14:paraId="302E85DB" w14:textId="59AB97ED" w:rsidR="003851B1" w:rsidRPr="00CE4507" w:rsidRDefault="00166544" w:rsidP="00CE4507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  <w:highlight w:val="yellow"/>
              </w:rPr>
              <w:t>[…</w:t>
            </w:r>
            <w:r w:rsidR="003851B1" w:rsidRPr="00CE4507">
              <w:rPr>
                <w:rFonts w:ascii="Verdana" w:hAnsi="Verdana"/>
                <w:sz w:val="16"/>
                <w:szCs w:val="16"/>
                <w:highlight w:val="yellow"/>
              </w:rPr>
              <w:t>]</w:t>
            </w:r>
          </w:p>
          <w:p w14:paraId="46E026D4" w14:textId="25E07D2A" w:rsidR="00B6612C" w:rsidRPr="0017677F" w:rsidRDefault="00B6612C" w:rsidP="00B6612C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7171B2B4" w14:textId="77777777" w:rsidTr="003851B1">
        <w:tc>
          <w:tcPr>
            <w:tcW w:w="3160" w:type="dxa"/>
          </w:tcPr>
          <w:p w14:paraId="1392B9E0" w14:textId="75294425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2. 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>Hvorfor behandler I personoplysninger?</w:t>
            </w:r>
          </w:p>
        </w:tc>
        <w:tc>
          <w:tcPr>
            <w:tcW w:w="2662" w:type="dxa"/>
          </w:tcPr>
          <w:p w14:paraId="7EF17E58" w14:textId="6B26F859" w:rsidR="003851B1" w:rsidRPr="0017677F" w:rsidRDefault="00077F60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I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skal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udarbejde en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beskrivelse af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7677F">
              <w:rPr>
                <w:rFonts w:ascii="Verdana" w:hAnsi="Verdana"/>
                <w:sz w:val="16"/>
                <w:szCs w:val="16"/>
              </w:rPr>
              <w:t>formålet med behandling af personoplysninger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>, dvs.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 at I skal beskrive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hvorfor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I 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behandler 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>personoplysninger.</w:t>
            </w:r>
          </w:p>
          <w:p w14:paraId="2D9567B4" w14:textId="77777777" w:rsidR="0022272B" w:rsidRPr="0017677F" w:rsidRDefault="0022272B" w:rsidP="00744353">
            <w:pPr>
              <w:rPr>
                <w:rFonts w:ascii="Verdana" w:hAnsi="Verdana"/>
                <w:sz w:val="16"/>
                <w:szCs w:val="16"/>
              </w:rPr>
            </w:pPr>
          </w:p>
          <w:p w14:paraId="1188EA1C" w14:textId="3E97031E" w:rsidR="003851B1" w:rsidRPr="0017677F" w:rsidRDefault="0017677F" w:rsidP="0074435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I kan liste formålet med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behandlingerne</w:t>
            </w:r>
            <w:r>
              <w:rPr>
                <w:rFonts w:ascii="Verdana" w:hAnsi="Verdana"/>
                <w:sz w:val="16"/>
                <w:szCs w:val="16"/>
              </w:rPr>
              <w:t xml:space="preserve"> i forskellige grupper af kategorier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14:paraId="4C89FCA1" w14:textId="77777777" w:rsidR="003851B1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5" w:type="dxa"/>
          </w:tcPr>
          <w:p w14:paraId="1CECC676" w14:textId="427D9F1E" w:rsidR="00114FEF" w:rsidRPr="0017677F" w:rsidRDefault="002C76F4" w:rsidP="00CE4507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Varetagelse af medlemsforhold</w:t>
            </w:r>
            <w:r w:rsidR="00B52D7A" w:rsidRPr="0017677F">
              <w:rPr>
                <w:rFonts w:ascii="Verdana" w:hAnsi="Verdana"/>
                <w:sz w:val="16"/>
                <w:szCs w:val="16"/>
              </w:rPr>
              <w:t xml:space="preserve"> og lederes forhold</w:t>
            </w:r>
            <w:r w:rsidRPr="0017677F">
              <w:rPr>
                <w:rFonts w:ascii="Verdana" w:hAnsi="Verdana"/>
                <w:sz w:val="16"/>
                <w:szCs w:val="16"/>
              </w:rPr>
              <w:t>, herunder</w:t>
            </w:r>
            <w:r w:rsidR="00B52D7A" w:rsidRPr="0017677F">
              <w:rPr>
                <w:rFonts w:ascii="Verdana" w:hAnsi="Verdana"/>
                <w:sz w:val="16"/>
                <w:szCs w:val="16"/>
              </w:rPr>
              <w:t xml:space="preserve"> aktivitet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>er</w:t>
            </w:r>
            <w:r w:rsidR="00B52D7A" w:rsidRPr="0017677F">
              <w:rPr>
                <w:rFonts w:ascii="Verdana" w:hAnsi="Verdana"/>
                <w:sz w:val="16"/>
                <w:szCs w:val="16"/>
              </w:rPr>
              <w:t>,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kommunikation, medlem</w:t>
            </w:r>
            <w:r w:rsidR="00B52D7A" w:rsidRPr="0017677F">
              <w:rPr>
                <w:rFonts w:ascii="Verdana" w:hAnsi="Verdana"/>
                <w:sz w:val="16"/>
                <w:szCs w:val="16"/>
              </w:rPr>
              <w:t>smøder, generalforsamlinger og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k</w:t>
            </w:r>
            <w:r w:rsidR="00114FEF" w:rsidRPr="0017677F">
              <w:rPr>
                <w:rFonts w:ascii="Verdana" w:hAnsi="Verdana"/>
                <w:sz w:val="16"/>
                <w:szCs w:val="16"/>
              </w:rPr>
              <w:t>ontingentopkrævning</w:t>
            </w:r>
          </w:p>
          <w:p w14:paraId="78659A42" w14:textId="55FA8568" w:rsidR="00114FEF" w:rsidRDefault="00114FEF" w:rsidP="00CE4507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Administration af foreningens </w:t>
            </w:r>
            <w:r w:rsidR="00B52D7A" w:rsidRPr="0017677F">
              <w:rPr>
                <w:rFonts w:ascii="Verdana" w:hAnsi="Verdana"/>
                <w:sz w:val="16"/>
                <w:szCs w:val="16"/>
              </w:rPr>
              <w:t xml:space="preserve">eksterne </w:t>
            </w:r>
            <w:r w:rsidRPr="0017677F">
              <w:rPr>
                <w:rFonts w:ascii="Verdana" w:hAnsi="Verdana"/>
                <w:sz w:val="16"/>
                <w:szCs w:val="16"/>
              </w:rPr>
              <w:t>relationer</w:t>
            </w:r>
            <w:r w:rsidR="002C76F4" w:rsidRPr="0017677F">
              <w:rPr>
                <w:rFonts w:ascii="Verdana" w:hAnsi="Verdana"/>
                <w:sz w:val="16"/>
                <w:szCs w:val="16"/>
              </w:rPr>
              <w:t>, herunder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 xml:space="preserve"> fx</w:t>
            </w:r>
            <w:r w:rsidR="002C76F4" w:rsidRPr="0017677F">
              <w:rPr>
                <w:rFonts w:ascii="Verdana" w:hAnsi="Verdana"/>
                <w:sz w:val="16"/>
                <w:szCs w:val="16"/>
              </w:rPr>
              <w:t xml:space="preserve"> indberetning til kommunen </w:t>
            </w:r>
            <w:r w:rsidR="007744B0" w:rsidRPr="0017677F">
              <w:rPr>
                <w:rFonts w:ascii="Verdana" w:hAnsi="Verdana"/>
                <w:sz w:val="16"/>
                <w:szCs w:val="16"/>
              </w:rPr>
              <w:t>eller andre aktører</w:t>
            </w:r>
          </w:p>
          <w:p w14:paraId="2F76B955" w14:textId="77777777" w:rsidR="00B079A6" w:rsidRDefault="00B079A6" w:rsidP="00CE4507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Indhentelse af børneattest på frivillige</w:t>
            </w:r>
          </w:p>
          <w:p w14:paraId="78B0AC05" w14:textId="16F711F1" w:rsidR="00B079A6" w:rsidRPr="0017677F" w:rsidRDefault="00B079A6" w:rsidP="00CE4507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Udbetaling af løn, godtgørelser og skatteindb</w:t>
            </w:r>
            <w:r w:rsidR="00CE4507">
              <w:rPr>
                <w:rFonts w:ascii="Verdana" w:hAnsi="Verdana"/>
                <w:sz w:val="16"/>
                <w:szCs w:val="16"/>
              </w:rPr>
              <w:t>eretning for foreningens ansatte</w:t>
            </w:r>
          </w:p>
          <w:p w14:paraId="6651C5E1" w14:textId="1F77FA82" w:rsidR="003851B1" w:rsidRPr="0017677F" w:rsidRDefault="003851B1" w:rsidP="00CE4507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  <w:highlight w:val="yellow"/>
              </w:rPr>
              <w:t>[…]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47D27F7D" w14:textId="0B3E0BA7" w:rsidR="00B6612C" w:rsidRPr="0017677F" w:rsidRDefault="00B6612C" w:rsidP="00B6612C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7D6E1781" w14:textId="77777777" w:rsidTr="003851B1">
        <w:tc>
          <w:tcPr>
            <w:tcW w:w="3160" w:type="dxa"/>
          </w:tcPr>
          <w:p w14:paraId="31E18A7E" w14:textId="2CC43A39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3. </w:t>
            </w:r>
            <w:r w:rsidR="00114FEF" w:rsidRPr="0017677F">
              <w:rPr>
                <w:rFonts w:ascii="Verdana" w:hAnsi="Verdana"/>
                <w:sz w:val="16"/>
                <w:szCs w:val="16"/>
              </w:rPr>
              <w:t xml:space="preserve">Hvilke personoplysninger 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>behandler I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?</w:t>
            </w:r>
          </w:p>
        </w:tc>
        <w:tc>
          <w:tcPr>
            <w:tcW w:w="2662" w:type="dxa"/>
          </w:tcPr>
          <w:p w14:paraId="348ADB37" w14:textId="05B24772" w:rsidR="003851B1" w:rsidRPr="0017677F" w:rsidRDefault="00FE23C6" w:rsidP="006269F2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Her skal I opliste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alle 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>de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personoplysninger</w:t>
            </w:r>
            <w:r w:rsidRPr="0017677F">
              <w:rPr>
                <w:rFonts w:ascii="Verdana" w:hAnsi="Verdana"/>
                <w:sz w:val="16"/>
                <w:szCs w:val="16"/>
              </w:rPr>
              <w:t>, som I behandler</w:t>
            </w:r>
            <w:r w:rsidR="00114FEF" w:rsidRPr="0017677F">
              <w:rPr>
                <w:rFonts w:ascii="Verdana" w:hAnsi="Verdana"/>
                <w:sz w:val="16"/>
                <w:szCs w:val="16"/>
              </w:rPr>
              <w:t>.</w:t>
            </w:r>
          </w:p>
          <w:p w14:paraId="4E08A5D8" w14:textId="77777777" w:rsidR="003851B1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5" w:type="dxa"/>
          </w:tcPr>
          <w:p w14:paraId="62A917E1" w14:textId="1CFC72EE" w:rsidR="00A202FA" w:rsidRPr="0017677F" w:rsidRDefault="00A202FA" w:rsidP="00A202FA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Almindelige personoplysninger: </w:t>
            </w:r>
          </w:p>
          <w:p w14:paraId="38F35C6E" w14:textId="034E3BC5" w:rsidR="00114FEF" w:rsidRPr="0017677F" w:rsidRDefault="00A202FA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Navn</w:t>
            </w:r>
          </w:p>
          <w:p w14:paraId="57A81D1A" w14:textId="70FBE910" w:rsidR="00A202FA" w:rsidRPr="0017677F" w:rsidRDefault="00A202FA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Mailadresse</w:t>
            </w:r>
          </w:p>
          <w:p w14:paraId="0B28F97C" w14:textId="1632F06B" w:rsidR="00A202FA" w:rsidRDefault="00A202FA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Telefon</w:t>
            </w:r>
          </w:p>
          <w:p w14:paraId="58D20A4B" w14:textId="0CE1BA83" w:rsidR="00CE4507" w:rsidRPr="0017677F" w:rsidRDefault="00CE4507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Adresse</w:t>
            </w:r>
          </w:p>
          <w:p w14:paraId="18FA8242" w14:textId="4D57F912" w:rsidR="00A202FA" w:rsidRDefault="00A202FA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  <w:highlight w:val="yellow"/>
              </w:rPr>
              <w:t>[…]</w:t>
            </w:r>
          </w:p>
          <w:p w14:paraId="6199C6CB" w14:textId="77777777" w:rsidR="00CE4507" w:rsidRDefault="00CE4507" w:rsidP="00CE4507">
            <w:pPr>
              <w:rPr>
                <w:rFonts w:ascii="Verdana" w:hAnsi="Verdana"/>
                <w:sz w:val="16"/>
                <w:szCs w:val="16"/>
              </w:rPr>
            </w:pPr>
          </w:p>
          <w:p w14:paraId="6CEEC27D" w14:textId="77777777" w:rsidR="00CE4507" w:rsidRPr="00CE4507" w:rsidRDefault="00CE4507" w:rsidP="00CE4507">
            <w:pPr>
              <w:rPr>
                <w:rFonts w:ascii="Verdana" w:hAnsi="Verdana"/>
                <w:sz w:val="16"/>
                <w:szCs w:val="16"/>
              </w:rPr>
            </w:pPr>
          </w:p>
          <w:p w14:paraId="2FB34FFD" w14:textId="6ED96CE9" w:rsidR="00CE4507" w:rsidRPr="00CE4507" w:rsidRDefault="00CE4507" w:rsidP="00CE4507">
            <w:p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>Oplysninger om strafbare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E4507">
              <w:rPr>
                <w:rFonts w:ascii="Verdana" w:hAnsi="Verdana"/>
                <w:sz w:val="16"/>
                <w:szCs w:val="16"/>
              </w:rPr>
              <w:t>forhold</w:t>
            </w:r>
            <w:r>
              <w:rPr>
                <w:rFonts w:ascii="Verdana" w:hAnsi="Verdana"/>
                <w:sz w:val="16"/>
                <w:szCs w:val="16"/>
              </w:rPr>
              <w:t xml:space="preserve"> (børneattest) og CPR-nummer</w:t>
            </w:r>
          </w:p>
          <w:p w14:paraId="04B2E177" w14:textId="77777777" w:rsidR="00A202FA" w:rsidRPr="0017677F" w:rsidRDefault="00A202FA" w:rsidP="00A202FA">
            <w:pPr>
              <w:rPr>
                <w:rFonts w:ascii="Verdana" w:hAnsi="Verdana"/>
                <w:sz w:val="16"/>
                <w:szCs w:val="16"/>
              </w:rPr>
            </w:pPr>
          </w:p>
          <w:p w14:paraId="05586EE5" w14:textId="0E151633" w:rsidR="00A202FA" w:rsidRDefault="00FE23C6" w:rsidP="00A202FA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Følsomme persono</w:t>
            </w:r>
            <w:r w:rsidR="0017677F">
              <w:rPr>
                <w:rFonts w:ascii="Verdana" w:hAnsi="Verdana"/>
                <w:sz w:val="16"/>
                <w:szCs w:val="16"/>
              </w:rPr>
              <w:t>plysninger</w:t>
            </w:r>
            <w:r w:rsidR="00A202FA" w:rsidRPr="0017677F">
              <w:rPr>
                <w:rFonts w:ascii="Verdana" w:hAnsi="Verdana"/>
                <w:sz w:val="16"/>
                <w:szCs w:val="16"/>
              </w:rPr>
              <w:t xml:space="preserve">: </w:t>
            </w:r>
          </w:p>
          <w:p w14:paraId="41D55706" w14:textId="77777777" w:rsidR="00CE4507" w:rsidRDefault="00CE4507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Helbredsoplysninger</w:t>
            </w:r>
          </w:p>
          <w:p w14:paraId="78436639" w14:textId="05357515" w:rsidR="00114FEF" w:rsidRPr="0017677F" w:rsidRDefault="00114FEF" w:rsidP="00CE4507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  <w:highlight w:val="yellow"/>
              </w:rPr>
              <w:t>[…]</w:t>
            </w:r>
          </w:p>
          <w:p w14:paraId="6D980E6B" w14:textId="77777777" w:rsidR="003851B1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04799576" w14:textId="77777777" w:rsidTr="003851B1">
        <w:tc>
          <w:tcPr>
            <w:tcW w:w="3160" w:type="dxa"/>
          </w:tcPr>
          <w:p w14:paraId="03889ACA" w14:textId="3EAE0E76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4. 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>Hvem behandler I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oplysninger om?</w:t>
            </w:r>
          </w:p>
        </w:tc>
        <w:tc>
          <w:tcPr>
            <w:tcW w:w="2662" w:type="dxa"/>
          </w:tcPr>
          <w:p w14:paraId="61B7BE24" w14:textId="713A5E42" w:rsidR="003851B1" w:rsidRPr="0017677F" w:rsidRDefault="00FE23C6" w:rsidP="0017677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I skal beskrive d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e forskellige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grupper/kategorier af personer (bestyrelse, </w:t>
            </w:r>
            <w:r w:rsidRPr="0017677F">
              <w:rPr>
                <w:rFonts w:ascii="Verdana" w:hAnsi="Verdana"/>
                <w:sz w:val="16"/>
                <w:szCs w:val="16"/>
              </w:rPr>
              <w:t>medlemmer, frivillige</w:t>
            </w:r>
            <w:r w:rsidR="0017677F">
              <w:rPr>
                <w:rFonts w:ascii="Verdana" w:hAnsi="Verdana"/>
                <w:sz w:val="16"/>
                <w:szCs w:val="16"/>
              </w:rPr>
              <w:t>, ansatte, brugere, pårørende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mv.</w:t>
            </w:r>
            <w:r w:rsidR="0017677F">
              <w:rPr>
                <w:rFonts w:ascii="Verdana" w:hAnsi="Verdana"/>
                <w:sz w:val="16"/>
                <w:szCs w:val="16"/>
              </w:rPr>
              <w:t>)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, </w:t>
            </w:r>
            <w:r w:rsidRPr="0017677F">
              <w:rPr>
                <w:rFonts w:ascii="Verdana" w:hAnsi="Verdana"/>
                <w:sz w:val="16"/>
                <w:szCs w:val="16"/>
              </w:rPr>
              <w:t>som I behandler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personoplysninger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om</w:t>
            </w:r>
            <w:r w:rsidR="00114FEF" w:rsidRPr="0017677F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2985" w:type="dxa"/>
          </w:tcPr>
          <w:p w14:paraId="6106643C" w14:textId="22FD6320" w:rsidR="003851B1" w:rsidRPr="0017677F" w:rsidRDefault="00FE23C6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Vi behandler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oplysninger om følgende kategorier af personer: </w:t>
            </w:r>
          </w:p>
          <w:p w14:paraId="4D4046FC" w14:textId="77777777" w:rsidR="003851B1" w:rsidRPr="0017677F" w:rsidRDefault="003851B1" w:rsidP="00CE4507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Medlemmer</w:t>
            </w:r>
          </w:p>
          <w:p w14:paraId="35F00EAF" w14:textId="3E297D17" w:rsidR="003851B1" w:rsidRPr="0017677F" w:rsidRDefault="0017677F" w:rsidP="00CE4507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Frivillige</w:t>
            </w:r>
          </w:p>
          <w:p w14:paraId="559CDEC3" w14:textId="6C70BD17" w:rsidR="003851B1" w:rsidRPr="0017677F" w:rsidRDefault="00D1382B" w:rsidP="00CE4507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  <w:highlight w:val="yellow"/>
              </w:rPr>
              <w:t xml:space="preserve"> </w:t>
            </w:r>
            <w:r w:rsidR="00682911" w:rsidRPr="0017677F">
              <w:rPr>
                <w:rFonts w:ascii="Verdana" w:hAnsi="Verdana"/>
                <w:sz w:val="16"/>
                <w:szCs w:val="16"/>
                <w:highlight w:val="yellow"/>
              </w:rPr>
              <w:t>[…</w:t>
            </w:r>
            <w:r w:rsidR="003851B1" w:rsidRPr="0017677F">
              <w:rPr>
                <w:rFonts w:ascii="Verdana" w:hAnsi="Verdana"/>
                <w:sz w:val="16"/>
                <w:szCs w:val="16"/>
                <w:highlight w:val="yellow"/>
              </w:rPr>
              <w:t>]</w:t>
            </w:r>
          </w:p>
          <w:p w14:paraId="49ACC7CB" w14:textId="376916CF" w:rsidR="00B6612C" w:rsidRPr="0017677F" w:rsidRDefault="00B6612C" w:rsidP="00B6612C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6E399B9E" w14:textId="77777777" w:rsidTr="00CE4507">
        <w:tc>
          <w:tcPr>
            <w:tcW w:w="3160" w:type="dxa"/>
          </w:tcPr>
          <w:p w14:paraId="476773C2" w14:textId="3BF8258C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5.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Hvem videregiv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>er I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oplysningerne til?</w:t>
            </w:r>
          </w:p>
        </w:tc>
        <w:tc>
          <w:tcPr>
            <w:tcW w:w="2662" w:type="dxa"/>
          </w:tcPr>
          <w:p w14:paraId="5C9DBB0B" w14:textId="77777777" w:rsidR="00CE4507" w:rsidRDefault="00FE23C6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I skal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udarbejde en </w:t>
            </w:r>
            <w:r w:rsidRPr="0017677F">
              <w:rPr>
                <w:rFonts w:ascii="Verdana" w:hAnsi="Verdana"/>
                <w:sz w:val="16"/>
                <w:szCs w:val="16"/>
              </w:rPr>
              <w:t>liste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7677F">
              <w:rPr>
                <w:rFonts w:ascii="Verdana" w:hAnsi="Verdana"/>
                <w:sz w:val="16"/>
                <w:szCs w:val="16"/>
              </w:rPr>
              <w:t xml:space="preserve">over alle de aktører, der behandler oplysninger for jer eller som I overlader eller videregiver personoplysninger til. </w:t>
            </w:r>
          </w:p>
          <w:p w14:paraId="66D0B38A" w14:textId="464BB840" w:rsidR="003851B1" w:rsidRPr="0017677F" w:rsidRDefault="00CE4507" w:rsidP="0074435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Angiv </w:t>
            </w:r>
            <w:r w:rsidR="0017677F">
              <w:rPr>
                <w:rFonts w:ascii="Verdana" w:hAnsi="Verdana"/>
                <w:sz w:val="16"/>
                <w:szCs w:val="16"/>
              </w:rPr>
              <w:t>hvilke personoplysninger i v</w:t>
            </w:r>
            <w:r>
              <w:rPr>
                <w:rFonts w:ascii="Verdana" w:hAnsi="Verdana"/>
                <w:sz w:val="16"/>
                <w:szCs w:val="16"/>
              </w:rPr>
              <w:t>ideregiver og med hvilket formål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14:paraId="6F849BB5" w14:textId="77777777" w:rsidR="003851B1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</w:p>
          <w:p w14:paraId="4D566225" w14:textId="7024C9B4" w:rsidR="00B7199B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Hvis</w:t>
            </w:r>
            <w:r w:rsidR="00FE23C6" w:rsidRPr="0017677F">
              <w:rPr>
                <w:rFonts w:ascii="Verdana" w:hAnsi="Verdana"/>
                <w:sz w:val="16"/>
                <w:szCs w:val="16"/>
              </w:rPr>
              <w:t xml:space="preserve"> I ikke 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overlader eller </w:t>
            </w:r>
            <w:r w:rsidR="00FE23C6" w:rsidRPr="0017677F">
              <w:rPr>
                <w:rFonts w:ascii="Verdana" w:hAnsi="Verdana"/>
                <w:sz w:val="16"/>
                <w:szCs w:val="16"/>
              </w:rPr>
              <w:t>videregiver oplysninger. Skal I skrive det</w:t>
            </w:r>
            <w:r w:rsidRPr="0017677F">
              <w:rPr>
                <w:rFonts w:ascii="Verdana" w:hAnsi="Verdana"/>
                <w:sz w:val="16"/>
                <w:szCs w:val="16"/>
              </w:rPr>
              <w:t>.</w:t>
            </w:r>
          </w:p>
          <w:p w14:paraId="05FFF4CB" w14:textId="77777777" w:rsidR="003851B1" w:rsidRPr="0017677F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85" w:type="dxa"/>
            <w:shd w:val="clear" w:color="auto" w:fill="auto"/>
          </w:tcPr>
          <w:p w14:paraId="7D55BF7B" w14:textId="521A78EB" w:rsidR="00B6612C" w:rsidRPr="00CE4507" w:rsidRDefault="00FE23C6" w:rsidP="00CE4507">
            <w:pPr>
              <w:pStyle w:val="Listeafsnit"/>
              <w:numPr>
                <w:ilvl w:val="0"/>
                <w:numId w:val="26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>Vi videregiver a</w:t>
            </w:r>
            <w:r w:rsidR="00A202FA" w:rsidRPr="00CE4507">
              <w:rPr>
                <w:rFonts w:ascii="Verdana" w:hAnsi="Verdana"/>
                <w:sz w:val="16"/>
                <w:szCs w:val="16"/>
              </w:rPr>
              <w:t xml:space="preserve">lmindelige personoplysninger om medlemmer, </w:t>
            </w:r>
            <w:r w:rsidR="00D1382B" w:rsidRPr="00CE4507">
              <w:rPr>
                <w:rFonts w:ascii="Verdana" w:hAnsi="Verdana"/>
                <w:sz w:val="16"/>
                <w:szCs w:val="16"/>
              </w:rPr>
              <w:t xml:space="preserve">frivillige og </w:t>
            </w:r>
            <w:r w:rsidR="00A202FA" w:rsidRPr="00CE4507">
              <w:rPr>
                <w:rFonts w:ascii="Verdana" w:hAnsi="Verdana"/>
                <w:sz w:val="16"/>
                <w:szCs w:val="16"/>
              </w:rPr>
              <w:t>ledere</w:t>
            </w:r>
            <w:r w:rsidR="00D1382B" w:rsidRPr="00CE4507">
              <w:rPr>
                <w:rFonts w:ascii="Verdana" w:hAnsi="Verdana"/>
                <w:sz w:val="16"/>
                <w:szCs w:val="16"/>
              </w:rPr>
              <w:t xml:space="preserve">, </w:t>
            </w:r>
            <w:r w:rsidR="00B6612C" w:rsidRPr="00CE4507">
              <w:rPr>
                <w:rFonts w:ascii="Verdana" w:hAnsi="Verdana"/>
                <w:sz w:val="16"/>
                <w:szCs w:val="16"/>
              </w:rPr>
              <w:t>når vi h</w:t>
            </w:r>
            <w:r w:rsidR="00CE4507" w:rsidRPr="00CE4507">
              <w:rPr>
                <w:rFonts w:ascii="Verdana" w:hAnsi="Verdana"/>
                <w:sz w:val="16"/>
                <w:szCs w:val="16"/>
              </w:rPr>
              <w:t xml:space="preserve">ar en </w:t>
            </w:r>
            <w:r w:rsidR="00CE4507">
              <w:rPr>
                <w:rFonts w:ascii="Verdana" w:hAnsi="Verdana"/>
                <w:sz w:val="16"/>
                <w:szCs w:val="16"/>
              </w:rPr>
              <w:t>legitim</w:t>
            </w:r>
            <w:r w:rsidR="00CE4507" w:rsidRPr="00CE4507">
              <w:rPr>
                <w:rFonts w:ascii="Verdana" w:hAnsi="Verdana"/>
                <w:sz w:val="16"/>
                <w:szCs w:val="16"/>
              </w:rPr>
              <w:t xml:space="preserve"> interesse </w:t>
            </w:r>
            <w:r w:rsidR="00CE4507">
              <w:rPr>
                <w:rFonts w:ascii="Verdana" w:hAnsi="Verdana"/>
                <w:sz w:val="16"/>
                <w:szCs w:val="16"/>
              </w:rPr>
              <w:t>eller skal overholde lovgivning</w:t>
            </w:r>
          </w:p>
          <w:p w14:paraId="14541AC8" w14:textId="7FCE7811" w:rsidR="00B6612C" w:rsidRPr="00CE4507" w:rsidRDefault="00CE4507" w:rsidP="00CE4507">
            <w:pPr>
              <w:pStyle w:val="Listeafsnit"/>
              <w:numPr>
                <w:ilvl w:val="0"/>
                <w:numId w:val="26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 xml:space="preserve">Når vi indhenter </w:t>
            </w:r>
            <w:r w:rsidR="00FE23C6" w:rsidRPr="00CE4507">
              <w:rPr>
                <w:rFonts w:ascii="Verdana" w:hAnsi="Verdana"/>
                <w:sz w:val="16"/>
                <w:szCs w:val="16"/>
              </w:rPr>
              <w:t>børneattester videregiver vi</w:t>
            </w:r>
            <w:r w:rsidR="003851B1" w:rsidRPr="00CE4507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76401" w:rsidRPr="00CE4507">
              <w:rPr>
                <w:rFonts w:ascii="Verdana" w:hAnsi="Verdana"/>
                <w:sz w:val="16"/>
                <w:szCs w:val="16"/>
              </w:rPr>
              <w:t>CPR-nummer</w:t>
            </w:r>
            <w:r w:rsidR="003851B1" w:rsidRPr="00CE4507">
              <w:rPr>
                <w:rFonts w:ascii="Verdana" w:hAnsi="Verdana"/>
                <w:sz w:val="16"/>
                <w:szCs w:val="16"/>
              </w:rPr>
              <w:t xml:space="preserve"> til politiet. </w:t>
            </w:r>
          </w:p>
          <w:p w14:paraId="11B2CF71" w14:textId="77777777" w:rsidR="00876401" w:rsidRPr="00CE4507" w:rsidRDefault="002D0950" w:rsidP="00CE4507">
            <w:pPr>
              <w:pStyle w:val="Listeafsnit"/>
              <w:numPr>
                <w:ilvl w:val="0"/>
                <w:numId w:val="26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  <w:highlight w:val="yellow"/>
              </w:rPr>
              <w:t>[…</w:t>
            </w:r>
            <w:r w:rsidR="00876401" w:rsidRPr="00CE4507">
              <w:rPr>
                <w:rFonts w:ascii="Verdana" w:hAnsi="Verdana"/>
                <w:sz w:val="16"/>
                <w:szCs w:val="16"/>
                <w:highlight w:val="yellow"/>
              </w:rPr>
              <w:t>]</w:t>
            </w:r>
          </w:p>
          <w:p w14:paraId="1B823BB7" w14:textId="090B4DC2" w:rsidR="00B6612C" w:rsidRPr="0017677F" w:rsidRDefault="00B6612C" w:rsidP="00B6612C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42BE28C6" w14:textId="77777777" w:rsidTr="003851B1">
        <w:tc>
          <w:tcPr>
            <w:tcW w:w="3160" w:type="dxa"/>
          </w:tcPr>
          <w:p w14:paraId="3313E8D2" w14:textId="257E62FE" w:rsidR="003851B1" w:rsidRPr="0017677F" w:rsidRDefault="00D7419F" w:rsidP="004D3A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lastRenderedPageBreak/>
              <w:t xml:space="preserve">6. 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>Hvornår sletter I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personoplysninger</w:t>
            </w:r>
            <w:r w:rsidR="00010804">
              <w:rPr>
                <w:rFonts w:ascii="Verdana" w:hAnsi="Verdana"/>
                <w:sz w:val="16"/>
                <w:szCs w:val="16"/>
              </w:rPr>
              <w:t>,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 I har modtaget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? </w:t>
            </w:r>
          </w:p>
        </w:tc>
        <w:tc>
          <w:tcPr>
            <w:tcW w:w="2662" w:type="dxa"/>
          </w:tcPr>
          <w:p w14:paraId="1DD793D6" w14:textId="60DFA732" w:rsidR="003851B1" w:rsidRPr="0017677F" w:rsidRDefault="00FE23C6" w:rsidP="00FE23C6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I skal beskrive, hvilke personoplysninger, som skal slettes og hvornår I gør det.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85" w:type="dxa"/>
          </w:tcPr>
          <w:p w14:paraId="20F584AF" w14:textId="2EAAB1C0" w:rsidR="000B7CDC" w:rsidRPr="00010804" w:rsidRDefault="00114FEF" w:rsidP="00010804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Vi opbevarer almindelige per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 xml:space="preserve">sonoplysninger på medlemmer </w:t>
            </w:r>
            <w:r w:rsidR="00010804">
              <w:rPr>
                <w:rFonts w:ascii="Verdana" w:hAnsi="Verdana"/>
                <w:sz w:val="16"/>
                <w:szCs w:val="16"/>
              </w:rPr>
              <w:t>i</w:t>
            </w:r>
            <w:r w:rsidR="000B7CDC" w:rsidRPr="00010804">
              <w:rPr>
                <w:rFonts w:ascii="Verdana" w:hAnsi="Verdana"/>
                <w:sz w:val="16"/>
                <w:szCs w:val="16"/>
              </w:rPr>
              <w:t>nd</w:t>
            </w:r>
            <w:r w:rsidR="003B3DA9" w:rsidRPr="00010804">
              <w:rPr>
                <w:rFonts w:ascii="Verdana" w:hAnsi="Verdana"/>
                <w:sz w:val="16"/>
                <w:szCs w:val="16"/>
              </w:rPr>
              <w:t>til</w:t>
            </w:r>
            <w:r w:rsidR="000B7CDC" w:rsidRPr="00010804">
              <w:rPr>
                <w:rFonts w:ascii="Verdana" w:hAnsi="Verdana"/>
                <w:sz w:val="16"/>
                <w:szCs w:val="16"/>
              </w:rPr>
              <w:t xml:space="preserve"> medlemskabets ophør.</w:t>
            </w:r>
          </w:p>
          <w:p w14:paraId="724F4085" w14:textId="477A62EE" w:rsidR="001E22D1" w:rsidRPr="0017677F" w:rsidRDefault="001E22D1" w:rsidP="00010804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Oplysninger</w:t>
            </w:r>
            <w:r w:rsidR="00010804">
              <w:rPr>
                <w:rFonts w:ascii="Verdana" w:hAnsi="Verdana"/>
                <w:sz w:val="16"/>
                <w:szCs w:val="16"/>
              </w:rPr>
              <w:t xml:space="preserve"> om strafbare forhold,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>sletter vi i udgangspunktet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 straks efter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 xml:space="preserve">, at </w:t>
            </w:r>
            <w:r w:rsidRPr="0017677F">
              <w:rPr>
                <w:rFonts w:ascii="Verdana" w:hAnsi="Verdana"/>
                <w:sz w:val="16"/>
                <w:szCs w:val="16"/>
              </w:rPr>
              <w:t>be</w:t>
            </w:r>
            <w:r w:rsidR="00D916CA" w:rsidRPr="0017677F">
              <w:rPr>
                <w:rFonts w:ascii="Verdana" w:hAnsi="Verdana"/>
                <w:sz w:val="16"/>
                <w:szCs w:val="16"/>
              </w:rPr>
              <w:t>handlingsformålet er opfyldt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>.</w:t>
            </w:r>
          </w:p>
          <w:p w14:paraId="656B2EF7" w14:textId="77777777" w:rsidR="003851B1" w:rsidRPr="00CE4507" w:rsidRDefault="001E22D1" w:rsidP="00010804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>[CPR-nummer indeholdt i b</w:t>
            </w:r>
            <w:r w:rsidR="003851B1" w:rsidRPr="00CE4507">
              <w:rPr>
                <w:rFonts w:ascii="Verdana" w:hAnsi="Verdana"/>
                <w:sz w:val="16"/>
                <w:szCs w:val="16"/>
              </w:rPr>
              <w:t>o</w:t>
            </w:r>
            <w:r w:rsidRPr="00CE4507">
              <w:rPr>
                <w:rFonts w:ascii="Verdana" w:hAnsi="Verdana"/>
                <w:sz w:val="16"/>
                <w:szCs w:val="16"/>
              </w:rPr>
              <w:t xml:space="preserve">gføringsmateriale gemmes </w:t>
            </w:r>
            <w:r w:rsidR="00D916CA" w:rsidRPr="00CE4507">
              <w:rPr>
                <w:rFonts w:ascii="Verdana" w:hAnsi="Verdana"/>
                <w:sz w:val="16"/>
                <w:szCs w:val="16"/>
              </w:rPr>
              <w:t>i 5 år fra regnskabsårets udløb</w:t>
            </w:r>
            <w:r w:rsidRPr="00CE4507">
              <w:rPr>
                <w:rFonts w:ascii="Verdana" w:hAnsi="Verdana"/>
                <w:sz w:val="16"/>
                <w:szCs w:val="16"/>
              </w:rPr>
              <w:t>]</w:t>
            </w:r>
          </w:p>
          <w:p w14:paraId="5BF5B549" w14:textId="47120378" w:rsidR="001E22D1" w:rsidRPr="00CE4507" w:rsidRDefault="00C80BB6" w:rsidP="00010804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CE4507">
              <w:rPr>
                <w:rFonts w:ascii="Verdana" w:hAnsi="Verdana"/>
                <w:sz w:val="16"/>
                <w:szCs w:val="16"/>
              </w:rPr>
              <w:t>[</w:t>
            </w:r>
            <w:r w:rsidR="00E754BD" w:rsidRPr="00CE4507">
              <w:rPr>
                <w:rFonts w:ascii="Verdana" w:hAnsi="Verdana"/>
                <w:sz w:val="16"/>
                <w:szCs w:val="16"/>
              </w:rPr>
              <w:t>Børneattestoplysninger opbevares, så længe personen fungerer i sit virke</w:t>
            </w:r>
            <w:r w:rsidRPr="00CE4507">
              <w:rPr>
                <w:rFonts w:ascii="Verdana" w:hAnsi="Verdana"/>
                <w:sz w:val="16"/>
                <w:szCs w:val="16"/>
              </w:rPr>
              <w:t>]</w:t>
            </w:r>
            <w:r w:rsidR="001E22D1" w:rsidRPr="00CE4507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7C389F83" w14:textId="77777777" w:rsidR="003851B1" w:rsidRPr="0017677F" w:rsidRDefault="003851B1" w:rsidP="00010804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  <w:highlight w:val="yellow"/>
              </w:rPr>
              <w:t>[…]</w:t>
            </w:r>
          </w:p>
          <w:p w14:paraId="234C574F" w14:textId="77777777" w:rsidR="003851B1" w:rsidRPr="0017677F" w:rsidRDefault="003851B1" w:rsidP="003851B1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0F73F72D" w14:textId="77777777" w:rsidTr="003851B1">
        <w:tc>
          <w:tcPr>
            <w:tcW w:w="3160" w:type="dxa"/>
          </w:tcPr>
          <w:p w14:paraId="142EFAD1" w14:textId="5705474C" w:rsidR="003851B1" w:rsidRPr="0017677F" w:rsidRDefault="00D7419F" w:rsidP="004D3A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7. 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>Hvordan opbevarer I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personoplysninger</w:t>
            </w:r>
            <w:r w:rsidR="00776BC0" w:rsidRPr="0017677F">
              <w:rPr>
                <w:rFonts w:ascii="Verdana" w:hAnsi="Verdana"/>
                <w:sz w:val="16"/>
                <w:szCs w:val="16"/>
              </w:rPr>
              <w:t>?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662" w:type="dxa"/>
          </w:tcPr>
          <w:p w14:paraId="100B90E8" w14:textId="5B312A92" w:rsidR="000B7CDC" w:rsidRPr="0017677F" w:rsidRDefault="000B7CDC" w:rsidP="00D97EC0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I skal beskrive, hvordan I opbevarer personoplysninger og hvordan I sikrer dem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 med uretmæssig brug og misbrug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. 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I skal også beskrive, </w:t>
            </w:r>
            <w:r w:rsidRPr="0017677F">
              <w:rPr>
                <w:rFonts w:ascii="Verdana" w:hAnsi="Verdana"/>
                <w:sz w:val="16"/>
                <w:szCs w:val="16"/>
              </w:rPr>
              <w:t>hvordan I registrerer oplysningerne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 xml:space="preserve">, når </w:t>
            </w:r>
            <w:r w:rsidR="004D3A9F">
              <w:rPr>
                <w:rFonts w:ascii="Verdana" w:hAnsi="Verdana"/>
                <w:sz w:val="16"/>
                <w:szCs w:val="16"/>
              </w:rPr>
              <w:t>I modtager dem</w:t>
            </w:r>
            <w:r w:rsidRPr="0017677F">
              <w:rPr>
                <w:rFonts w:ascii="Verdana" w:hAnsi="Verdana"/>
                <w:sz w:val="16"/>
                <w:szCs w:val="16"/>
              </w:rPr>
              <w:t>.</w:t>
            </w:r>
          </w:p>
          <w:p w14:paraId="1A1A07C8" w14:textId="77777777" w:rsidR="000B7CDC" w:rsidRPr="0017677F" w:rsidRDefault="000B7CDC" w:rsidP="00D97EC0">
            <w:pPr>
              <w:rPr>
                <w:rFonts w:ascii="Verdana" w:hAnsi="Verdana"/>
                <w:sz w:val="16"/>
                <w:szCs w:val="16"/>
              </w:rPr>
            </w:pPr>
          </w:p>
          <w:p w14:paraId="0F552737" w14:textId="77777777" w:rsidR="003851B1" w:rsidRPr="0017677F" w:rsidRDefault="003851B1" w:rsidP="000B7CD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5" w:type="dxa"/>
          </w:tcPr>
          <w:p w14:paraId="495D2266" w14:textId="49378337" w:rsidR="003851B1" w:rsidRPr="0017677F" w:rsidRDefault="00C80BB6" w:rsidP="00776BC0">
            <w:pPr>
              <w:rPr>
                <w:rFonts w:ascii="Verdana" w:hAnsi="Verdana"/>
                <w:sz w:val="16"/>
                <w:szCs w:val="16"/>
              </w:rPr>
            </w:pPr>
            <w:r w:rsidRPr="00010804">
              <w:rPr>
                <w:rFonts w:ascii="Verdana" w:hAnsi="Verdana"/>
                <w:sz w:val="16"/>
                <w:szCs w:val="16"/>
              </w:rPr>
              <w:t xml:space="preserve">Vi opbevarer </w:t>
            </w:r>
            <w:r w:rsidR="00776BC0" w:rsidRPr="00010804">
              <w:rPr>
                <w:rFonts w:ascii="Verdana" w:hAnsi="Verdana"/>
                <w:sz w:val="16"/>
                <w:szCs w:val="16"/>
              </w:rPr>
              <w:t xml:space="preserve">alle personoplysninger </w:t>
            </w:r>
            <w:r w:rsidR="003851B1" w:rsidRPr="00010804">
              <w:rPr>
                <w:rFonts w:ascii="Verdana" w:hAnsi="Verdana"/>
                <w:sz w:val="16"/>
                <w:szCs w:val="16"/>
              </w:rPr>
              <w:t>på forening</w:t>
            </w:r>
            <w:r w:rsidR="004D3A9F" w:rsidRPr="00010804">
              <w:rPr>
                <w:rFonts w:ascii="Verdana" w:hAnsi="Verdana"/>
                <w:sz w:val="16"/>
                <w:szCs w:val="16"/>
              </w:rPr>
              <w:t>ens pc’er på hovedkontoret</w:t>
            </w:r>
            <w:r w:rsidR="003851B1" w:rsidRPr="00010804">
              <w:rPr>
                <w:rFonts w:ascii="Verdana" w:hAnsi="Verdana"/>
                <w:sz w:val="16"/>
                <w:szCs w:val="16"/>
              </w:rPr>
              <w:t xml:space="preserve">, som er </w:t>
            </w:r>
            <w:r w:rsidR="004D3A9F" w:rsidRPr="00010804">
              <w:rPr>
                <w:rFonts w:ascii="Verdana" w:hAnsi="Verdana"/>
                <w:sz w:val="16"/>
                <w:szCs w:val="16"/>
              </w:rPr>
              <w:t>af</w:t>
            </w:r>
            <w:r w:rsidR="003851B1" w:rsidRPr="00010804">
              <w:rPr>
                <w:rFonts w:ascii="Verdana" w:hAnsi="Verdana"/>
                <w:sz w:val="16"/>
                <w:szCs w:val="16"/>
              </w:rPr>
              <w:t xml:space="preserve">låst, og </w:t>
            </w:r>
            <w:r w:rsidR="004D3A9F" w:rsidRPr="00010804">
              <w:rPr>
                <w:rFonts w:ascii="Verdana" w:hAnsi="Verdana"/>
                <w:sz w:val="16"/>
                <w:szCs w:val="16"/>
              </w:rPr>
              <w:t xml:space="preserve">pc’er </w:t>
            </w:r>
            <w:r w:rsidR="003851B1" w:rsidRPr="00010804">
              <w:rPr>
                <w:rFonts w:ascii="Verdana" w:hAnsi="Verdana"/>
                <w:sz w:val="16"/>
                <w:szCs w:val="16"/>
              </w:rPr>
              <w:t>er beskytt</w:t>
            </w:r>
            <w:r w:rsidRPr="00010804">
              <w:rPr>
                <w:rFonts w:ascii="Verdana" w:hAnsi="Verdana"/>
                <w:sz w:val="16"/>
                <w:szCs w:val="16"/>
              </w:rPr>
              <w:t>et af password, som kun XX og YY</w:t>
            </w:r>
            <w:r w:rsidR="00E754BD" w:rsidRPr="00010804">
              <w:rPr>
                <w:rFonts w:ascii="Verdana" w:hAnsi="Verdana"/>
                <w:sz w:val="16"/>
                <w:szCs w:val="16"/>
              </w:rPr>
              <w:t xml:space="preserve"> kender til</w:t>
            </w:r>
          </w:p>
          <w:p w14:paraId="3D32214C" w14:textId="77777777" w:rsidR="00010804" w:rsidRDefault="00010804" w:rsidP="000B7CDC">
            <w:pPr>
              <w:rPr>
                <w:rFonts w:ascii="Verdana" w:hAnsi="Verdana"/>
                <w:sz w:val="16"/>
                <w:szCs w:val="16"/>
              </w:rPr>
            </w:pPr>
          </w:p>
          <w:p w14:paraId="5AAF1E91" w14:textId="6A0A34BF" w:rsidR="00077F60" w:rsidRPr="0017677F" w:rsidRDefault="000B7CDC" w:rsidP="000B7CDC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Vi har sikkerhedskode på vores computer og mobile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677F">
              <w:rPr>
                <w:rFonts w:ascii="Verdana" w:hAnsi="Verdana"/>
                <w:sz w:val="16"/>
                <w:szCs w:val="16"/>
              </w:rPr>
              <w:t>enheder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 xml:space="preserve">, som kun XX og YY kender til. </w:t>
            </w:r>
          </w:p>
          <w:p w14:paraId="47343C79" w14:textId="77777777" w:rsidR="00010804" w:rsidRDefault="00010804" w:rsidP="004D3A9F">
            <w:pPr>
              <w:rPr>
                <w:rFonts w:ascii="Verdana" w:hAnsi="Verdana"/>
                <w:sz w:val="16"/>
                <w:szCs w:val="16"/>
              </w:rPr>
            </w:pPr>
          </w:p>
          <w:p w14:paraId="50CE2526" w14:textId="078C20C8" w:rsidR="00077F60" w:rsidRPr="0017677F" w:rsidRDefault="00077F60" w:rsidP="004D3A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Yderligere har vi kode på dokumenter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 og mapper</w:t>
            </w:r>
            <w:r w:rsidRPr="0017677F">
              <w:rPr>
                <w:rFonts w:ascii="Verdana" w:hAnsi="Verdana"/>
                <w:sz w:val="16"/>
                <w:szCs w:val="16"/>
              </w:rPr>
              <w:t>, som indeholder følsomme personoplysninger.</w:t>
            </w:r>
            <w:r w:rsidR="000B7CDC" w:rsidRPr="0017677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851B1" w:rsidRPr="0017677F" w14:paraId="4172828E" w14:textId="77777777" w:rsidTr="003851B1">
        <w:tc>
          <w:tcPr>
            <w:tcW w:w="3160" w:type="dxa"/>
          </w:tcPr>
          <w:p w14:paraId="6EDE410D" w14:textId="5CCF59EB" w:rsidR="003851B1" w:rsidRPr="0017677F" w:rsidRDefault="00D7419F" w:rsidP="004D3A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8. 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Hvordan lever I op til lovens krav om datasikkerhed. Hvad gør I hvis der opstår et brud eller jeres data og systemer bliver hacket? </w:t>
            </w:r>
          </w:p>
        </w:tc>
        <w:tc>
          <w:tcPr>
            <w:tcW w:w="2662" w:type="dxa"/>
          </w:tcPr>
          <w:p w14:paraId="5F728968" w14:textId="7C9808FD" w:rsidR="003851B1" w:rsidRPr="0017677F" w:rsidRDefault="003851B1" w:rsidP="004D3A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Hvordan opdag</w:t>
            </w:r>
            <w:r w:rsidR="00077F60" w:rsidRPr="0017677F">
              <w:rPr>
                <w:rFonts w:ascii="Verdana" w:hAnsi="Verdana"/>
                <w:sz w:val="16"/>
                <w:szCs w:val="16"/>
              </w:rPr>
              <w:t xml:space="preserve">er, rapporterer og undersøger 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I </w:t>
            </w:r>
            <w:r w:rsidRPr="0017677F">
              <w:rPr>
                <w:rFonts w:ascii="Verdana" w:hAnsi="Verdana"/>
                <w:sz w:val="16"/>
                <w:szCs w:val="16"/>
              </w:rPr>
              <w:t xml:space="preserve">brud på datasikkerheden? Hvordan vurderer </w:t>
            </w:r>
            <w:r w:rsidR="004D3A9F">
              <w:rPr>
                <w:rFonts w:ascii="Verdana" w:hAnsi="Verdana"/>
                <w:sz w:val="16"/>
                <w:szCs w:val="16"/>
              </w:rPr>
              <w:t>I</w:t>
            </w:r>
            <w:r w:rsidRPr="0017677F">
              <w:rPr>
                <w:rFonts w:ascii="Verdana" w:hAnsi="Verdana"/>
                <w:sz w:val="16"/>
                <w:szCs w:val="16"/>
              </w:rPr>
              <w:t>, hvor alvorligt bruddet er?</w:t>
            </w:r>
          </w:p>
        </w:tc>
        <w:tc>
          <w:tcPr>
            <w:tcW w:w="2985" w:type="dxa"/>
          </w:tcPr>
          <w:p w14:paraId="480E3405" w14:textId="571FCE31" w:rsidR="003851B1" w:rsidRPr="0017677F" w:rsidRDefault="00077F60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Vi kontakter Datatilsynet og evt. politiet, h</w:t>
            </w:r>
            <w:r w:rsidR="00C34581" w:rsidRPr="0017677F">
              <w:rPr>
                <w:rFonts w:ascii="Verdana" w:hAnsi="Verdana"/>
                <w:sz w:val="16"/>
                <w:szCs w:val="16"/>
              </w:rPr>
              <w:t xml:space="preserve">vis alle eller nogle af </w:t>
            </w:r>
            <w:r w:rsidRPr="0017677F">
              <w:rPr>
                <w:rFonts w:ascii="Verdana" w:hAnsi="Verdana"/>
                <w:sz w:val="16"/>
                <w:szCs w:val="16"/>
              </w:rPr>
              <w:t>person</w:t>
            </w:r>
            <w:r w:rsidR="00C34581" w:rsidRPr="0017677F">
              <w:rPr>
                <w:rFonts w:ascii="Verdana" w:hAnsi="Verdana"/>
                <w:sz w:val="16"/>
                <w:szCs w:val="16"/>
              </w:rPr>
              <w:t>oplysninger</w:t>
            </w:r>
            <w:r w:rsidR="00C135FC" w:rsidRPr="0017677F">
              <w:rPr>
                <w:rFonts w:ascii="Verdana" w:hAnsi="Verdana"/>
                <w:sz w:val="16"/>
                <w:szCs w:val="16"/>
              </w:rPr>
              <w:t xml:space="preserve"> bliver stjålet, hacket eller på anden måde kompromitteret, </w:t>
            </w:r>
          </w:p>
          <w:p w14:paraId="103AF916" w14:textId="20ACD02A" w:rsidR="00B6612C" w:rsidRPr="0017677F" w:rsidRDefault="00B6612C" w:rsidP="00077F60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3851B1" w:rsidRPr="0017677F" w14:paraId="22D7A123" w14:textId="77777777" w:rsidTr="003851B1">
        <w:tc>
          <w:tcPr>
            <w:tcW w:w="3160" w:type="dxa"/>
          </w:tcPr>
          <w:p w14:paraId="610758F3" w14:textId="55AD8A80" w:rsidR="003851B1" w:rsidRPr="0017677F" w:rsidRDefault="00D7419F" w:rsidP="00D7419F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9.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Hva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 xml:space="preserve">d kan </w:t>
            </w:r>
            <w:r w:rsidR="004D3A9F">
              <w:rPr>
                <w:rFonts w:ascii="Verdana" w:hAnsi="Verdana"/>
                <w:sz w:val="16"/>
                <w:szCs w:val="16"/>
              </w:rPr>
              <w:t>jeres</w:t>
            </w:r>
            <w:r w:rsidR="00A42EC3" w:rsidRPr="0017677F">
              <w:rPr>
                <w:rFonts w:ascii="Verdana" w:hAnsi="Verdana"/>
                <w:sz w:val="16"/>
                <w:szCs w:val="16"/>
              </w:rPr>
              <w:t xml:space="preserve"> IT-system, og </w:t>
            </w:r>
            <w:r w:rsidR="004D3A9F">
              <w:rPr>
                <w:rFonts w:ascii="Verdana" w:hAnsi="Verdana"/>
                <w:sz w:val="16"/>
                <w:szCs w:val="16"/>
              </w:rPr>
              <w:t>hvordan beskytter i de persondata</w:t>
            </w:r>
            <w:r w:rsidR="00010804">
              <w:rPr>
                <w:rFonts w:ascii="Verdana" w:hAnsi="Verdana"/>
                <w:sz w:val="16"/>
                <w:szCs w:val="16"/>
              </w:rPr>
              <w:t>,</w:t>
            </w:r>
            <w:r w:rsidR="004D3A9F">
              <w:rPr>
                <w:rFonts w:ascii="Verdana" w:hAnsi="Verdana"/>
                <w:sz w:val="16"/>
                <w:szCs w:val="16"/>
              </w:rPr>
              <w:t xml:space="preserve"> I har i jeres </w:t>
            </w:r>
            <w:r w:rsidR="004C5FFB" w:rsidRPr="0017677F">
              <w:rPr>
                <w:rFonts w:ascii="Verdana" w:hAnsi="Verdana"/>
                <w:sz w:val="16"/>
                <w:szCs w:val="16"/>
              </w:rPr>
              <w:t>IT-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systemer?</w:t>
            </w:r>
          </w:p>
          <w:p w14:paraId="71EC5A89" w14:textId="77777777" w:rsidR="00C135FC" w:rsidRPr="0017677F" w:rsidRDefault="00C135FC" w:rsidP="00C135FC">
            <w:pPr>
              <w:pStyle w:val="Listeafsnit"/>
              <w:rPr>
                <w:rFonts w:ascii="Verdana" w:hAnsi="Verdana"/>
                <w:color w:val="0070C0"/>
                <w:sz w:val="16"/>
                <w:szCs w:val="16"/>
              </w:rPr>
            </w:pPr>
          </w:p>
        </w:tc>
        <w:tc>
          <w:tcPr>
            <w:tcW w:w="2662" w:type="dxa"/>
          </w:tcPr>
          <w:p w14:paraId="135A2811" w14:textId="399CF69C" w:rsidR="003851B1" w:rsidRPr="0017677F" w:rsidRDefault="00010804" w:rsidP="0074435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Vi tænker databeskyttelse ind, når vi køber eller får nye IT-systemer eller ændrer på de nuværende. 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>Vi er opmærksomme p</w:t>
            </w:r>
            <w:r w:rsidR="00C80BB6" w:rsidRPr="0017677F">
              <w:rPr>
                <w:rFonts w:ascii="Verdana" w:hAnsi="Verdana"/>
                <w:sz w:val="16"/>
                <w:szCs w:val="16"/>
              </w:rPr>
              <w:t>å, at systemet gerne må bidrage</w:t>
            </w:r>
            <w:r w:rsidR="003851B1" w:rsidRPr="0017677F">
              <w:rPr>
                <w:rFonts w:ascii="Verdana" w:hAnsi="Verdana"/>
                <w:sz w:val="16"/>
                <w:szCs w:val="16"/>
              </w:rPr>
              <w:t xml:space="preserve"> til:</w:t>
            </w:r>
          </w:p>
          <w:p w14:paraId="04BFD60B" w14:textId="77777777" w:rsidR="003851B1" w:rsidRPr="0017677F" w:rsidRDefault="003851B1" w:rsidP="00010804">
            <w:pPr>
              <w:pStyle w:val="Listeafsnit"/>
              <w:numPr>
                <w:ilvl w:val="0"/>
                <w:numId w:val="29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At vi ikke indsamler flere oplysninger end nødvendigt.</w:t>
            </w:r>
          </w:p>
          <w:p w14:paraId="4E830A82" w14:textId="77777777" w:rsidR="003851B1" w:rsidRPr="0017677F" w:rsidRDefault="003851B1" w:rsidP="00010804">
            <w:pPr>
              <w:pStyle w:val="Listeafsnit"/>
              <w:numPr>
                <w:ilvl w:val="0"/>
                <w:numId w:val="29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At vi ikke opbevarer oplysningerne længere end nødvendigt.</w:t>
            </w:r>
          </w:p>
          <w:p w14:paraId="454D0C00" w14:textId="77777777" w:rsidR="00B7199B" w:rsidRPr="0017677F" w:rsidRDefault="003851B1" w:rsidP="00010804">
            <w:pPr>
              <w:pStyle w:val="Listeafsnit"/>
              <w:numPr>
                <w:ilvl w:val="0"/>
                <w:numId w:val="29"/>
              </w:num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>At vi ikke anvender oplysningerne til andre formål, end de formål, som oplysningerne oprindeligt blev indsamlet til.</w:t>
            </w:r>
          </w:p>
          <w:p w14:paraId="14370501" w14:textId="458974A7" w:rsidR="00B6612C" w:rsidRPr="0017677F" w:rsidRDefault="00B6612C" w:rsidP="00B6612C">
            <w:pPr>
              <w:pStyle w:val="Listeafsni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5" w:type="dxa"/>
          </w:tcPr>
          <w:p w14:paraId="1DC7C0CC" w14:textId="2DF06F4E" w:rsidR="003851B1" w:rsidRDefault="003851B1" w:rsidP="00744353">
            <w:pPr>
              <w:rPr>
                <w:rFonts w:ascii="Verdana" w:hAnsi="Verdana"/>
                <w:sz w:val="16"/>
                <w:szCs w:val="16"/>
              </w:rPr>
            </w:pPr>
            <w:r w:rsidRPr="0017677F">
              <w:rPr>
                <w:rFonts w:ascii="Verdana" w:hAnsi="Verdana"/>
                <w:sz w:val="16"/>
                <w:szCs w:val="16"/>
              </w:rPr>
              <w:t xml:space="preserve">Vores IT-system kan: </w:t>
            </w:r>
          </w:p>
          <w:p w14:paraId="0F01A087" w14:textId="77777777" w:rsidR="00010804" w:rsidRPr="0017677F" w:rsidRDefault="00010804" w:rsidP="00744353">
            <w:pPr>
              <w:rPr>
                <w:rFonts w:ascii="Verdana" w:hAnsi="Verdana"/>
                <w:sz w:val="16"/>
                <w:szCs w:val="16"/>
              </w:rPr>
            </w:pPr>
          </w:p>
          <w:p w14:paraId="133C05E3" w14:textId="10F64E90" w:rsidR="00EF0628" w:rsidRPr="00010804" w:rsidRDefault="008C2266" w:rsidP="00010804">
            <w:pPr>
              <w:pStyle w:val="Listeafsnit"/>
              <w:numPr>
                <w:ilvl w:val="0"/>
                <w:numId w:val="28"/>
              </w:numPr>
              <w:rPr>
                <w:rFonts w:ascii="Verdana" w:hAnsi="Verdana"/>
                <w:sz w:val="16"/>
                <w:szCs w:val="16"/>
              </w:rPr>
            </w:pPr>
            <w:r w:rsidRPr="00010804">
              <w:rPr>
                <w:rFonts w:ascii="Verdana" w:hAnsi="Verdana"/>
                <w:sz w:val="16"/>
                <w:szCs w:val="16"/>
              </w:rPr>
              <w:t>Foretage a</w:t>
            </w:r>
            <w:r w:rsidR="00EF0628" w:rsidRPr="00010804">
              <w:rPr>
                <w:rFonts w:ascii="Verdana" w:hAnsi="Verdana"/>
                <w:sz w:val="16"/>
                <w:szCs w:val="16"/>
              </w:rPr>
              <w:t xml:space="preserve">utomatisk sletning / Systemet har ikke </w:t>
            </w:r>
            <w:r w:rsidRPr="00010804">
              <w:rPr>
                <w:rFonts w:ascii="Verdana" w:hAnsi="Verdana"/>
                <w:sz w:val="16"/>
                <w:szCs w:val="16"/>
              </w:rPr>
              <w:t xml:space="preserve">en </w:t>
            </w:r>
            <w:r w:rsidR="00EF0628" w:rsidRPr="00010804">
              <w:rPr>
                <w:rFonts w:ascii="Verdana" w:hAnsi="Verdana"/>
                <w:sz w:val="16"/>
                <w:szCs w:val="16"/>
              </w:rPr>
              <w:t>automatisk slettefunktion, så vi ge</w:t>
            </w:r>
            <w:r w:rsidR="00010804">
              <w:rPr>
                <w:rFonts w:ascii="Verdana" w:hAnsi="Verdana"/>
                <w:sz w:val="16"/>
                <w:szCs w:val="16"/>
              </w:rPr>
              <w:t>nnemgår oplysningerne manuelt</w:t>
            </w:r>
          </w:p>
          <w:p w14:paraId="00BA9CA7" w14:textId="7061E06D" w:rsidR="00EF0628" w:rsidRPr="00010804" w:rsidRDefault="00EF0628" w:rsidP="00010804">
            <w:pPr>
              <w:pStyle w:val="Listeafsnit"/>
              <w:numPr>
                <w:ilvl w:val="0"/>
                <w:numId w:val="28"/>
              </w:numPr>
              <w:rPr>
                <w:rFonts w:ascii="Verdana" w:hAnsi="Verdana"/>
                <w:sz w:val="16"/>
                <w:szCs w:val="16"/>
              </w:rPr>
            </w:pPr>
            <w:r w:rsidRPr="00010804">
              <w:rPr>
                <w:rFonts w:ascii="Verdana" w:hAnsi="Verdana"/>
                <w:sz w:val="16"/>
                <w:szCs w:val="16"/>
              </w:rPr>
              <w:t>Give notifikationer om databehandlingsopgaver, der skal udføres, herunder om</w:t>
            </w:r>
            <w:r w:rsidR="00010804">
              <w:rPr>
                <w:rFonts w:ascii="Verdana" w:hAnsi="Verdana"/>
                <w:sz w:val="16"/>
                <w:szCs w:val="16"/>
              </w:rPr>
              <w:t xml:space="preserve"> kontrol og ajourføring af data</w:t>
            </w:r>
          </w:p>
          <w:p w14:paraId="6C51125E" w14:textId="0254EC80" w:rsidR="00010804" w:rsidRDefault="008C2266" w:rsidP="00010804">
            <w:pPr>
              <w:pStyle w:val="Listeafsnit"/>
              <w:numPr>
                <w:ilvl w:val="0"/>
                <w:numId w:val="28"/>
              </w:numPr>
              <w:rPr>
                <w:rFonts w:ascii="Verdana" w:hAnsi="Verdana"/>
                <w:sz w:val="16"/>
                <w:szCs w:val="16"/>
              </w:rPr>
            </w:pPr>
            <w:r w:rsidRPr="00010804">
              <w:rPr>
                <w:rFonts w:ascii="Verdana" w:hAnsi="Verdana"/>
                <w:sz w:val="16"/>
                <w:szCs w:val="16"/>
              </w:rPr>
              <w:t>Give notifikation om re</w:t>
            </w:r>
            <w:r w:rsidR="00010804">
              <w:rPr>
                <w:rFonts w:ascii="Verdana" w:hAnsi="Verdana"/>
                <w:sz w:val="16"/>
                <w:szCs w:val="16"/>
              </w:rPr>
              <w:t>gelmæssig fornyelse af password</w:t>
            </w:r>
          </w:p>
          <w:p w14:paraId="4A89C857" w14:textId="7D3A8BD1" w:rsidR="00C80BB6" w:rsidRPr="00010804" w:rsidRDefault="00C80BB6" w:rsidP="00010804">
            <w:pPr>
              <w:pStyle w:val="Listeafsnit"/>
              <w:numPr>
                <w:ilvl w:val="0"/>
                <w:numId w:val="28"/>
              </w:numPr>
              <w:rPr>
                <w:rFonts w:ascii="Verdana" w:hAnsi="Verdana"/>
                <w:sz w:val="16"/>
                <w:szCs w:val="16"/>
              </w:rPr>
            </w:pPr>
            <w:r w:rsidRPr="00010804">
              <w:rPr>
                <w:rFonts w:ascii="Verdana" w:hAnsi="Verdana"/>
                <w:sz w:val="16"/>
                <w:szCs w:val="16"/>
                <w:highlight w:val="yellow"/>
              </w:rPr>
              <w:t>[…]</w:t>
            </w:r>
          </w:p>
        </w:tc>
      </w:tr>
    </w:tbl>
    <w:p w14:paraId="454D90AF" w14:textId="77777777" w:rsidR="00926B32" w:rsidRPr="0013599A" w:rsidRDefault="00926B32">
      <w:pPr>
        <w:rPr>
          <w:rFonts w:ascii="Verdana" w:hAnsi="Verdana"/>
        </w:rPr>
      </w:pPr>
    </w:p>
    <w:p w14:paraId="1C7F8535" w14:textId="77777777" w:rsidR="006B2CA6" w:rsidRPr="0013599A" w:rsidRDefault="006B2CA6">
      <w:pPr>
        <w:rPr>
          <w:rFonts w:ascii="Verdana" w:hAnsi="Verdana"/>
        </w:rPr>
      </w:pPr>
    </w:p>
    <w:sectPr w:rsidR="006B2CA6" w:rsidRPr="0013599A" w:rsidSect="003851B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790E6" w14:textId="77777777" w:rsidR="00CE4507" w:rsidRDefault="00CE4507" w:rsidP="003C5BA3">
      <w:pPr>
        <w:spacing w:after="0" w:line="240" w:lineRule="auto"/>
      </w:pPr>
      <w:r>
        <w:separator/>
      </w:r>
    </w:p>
  </w:endnote>
  <w:endnote w:type="continuationSeparator" w:id="0">
    <w:p w14:paraId="69135B77" w14:textId="77777777" w:rsidR="00CE4507" w:rsidRDefault="00CE4507" w:rsidP="003C5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YEETW+GillSans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D1DDC" w14:textId="77777777" w:rsidR="005949ED" w:rsidRDefault="005949ED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1601074"/>
      <w:docPartObj>
        <w:docPartGallery w:val="Page Numbers (Bottom of Page)"/>
        <w:docPartUnique/>
      </w:docPartObj>
    </w:sdtPr>
    <w:sdtEndPr/>
    <w:sdtContent>
      <w:p w14:paraId="12EF0DAC" w14:textId="6CBFB9B4" w:rsidR="00CE4507" w:rsidRDefault="00CE450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9ED">
          <w:rPr>
            <w:noProof/>
          </w:rPr>
          <w:t>1</w:t>
        </w:r>
        <w:r>
          <w:fldChar w:fldCharType="end"/>
        </w:r>
        <w:r>
          <w:t xml:space="preserve"> af </w:t>
        </w:r>
        <w:r w:rsidR="005949ED">
          <w:t>3</w:t>
        </w:r>
      </w:p>
      <w:bookmarkStart w:id="0" w:name="_GoBack" w:displacedByCustomXml="next"/>
      <w:bookmarkEnd w:id="0" w:displacedByCustomXml="next"/>
    </w:sdtContent>
  </w:sdt>
  <w:p w14:paraId="77EC4C48" w14:textId="77777777" w:rsidR="00CE4507" w:rsidRDefault="00CE4507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FF409" w14:textId="77777777" w:rsidR="005949ED" w:rsidRDefault="005949E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82A5A" w14:textId="77777777" w:rsidR="00CE4507" w:rsidRDefault="00CE4507" w:rsidP="003C5BA3">
      <w:pPr>
        <w:spacing w:after="0" w:line="240" w:lineRule="auto"/>
      </w:pPr>
      <w:r>
        <w:separator/>
      </w:r>
    </w:p>
  </w:footnote>
  <w:footnote w:type="continuationSeparator" w:id="0">
    <w:p w14:paraId="76A782D7" w14:textId="77777777" w:rsidR="00CE4507" w:rsidRDefault="00CE4507" w:rsidP="003C5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ABA7F" w14:textId="77777777" w:rsidR="005949ED" w:rsidRDefault="005949ED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3E022" w14:textId="77777777" w:rsidR="00CE4507" w:rsidRDefault="00CE4507" w:rsidP="00D7419F">
    <w:pPr>
      <w:pStyle w:val="Sidehoved"/>
    </w:pPr>
    <w:r>
      <w:rPr>
        <w:noProof/>
        <w:lang w:eastAsia="da-DK"/>
      </w:rPr>
      <w:drawing>
        <wp:inline distT="0" distB="0" distL="0" distR="0" wp14:anchorId="1C13744C" wp14:editId="62AA95AE">
          <wp:extent cx="1284004" cy="453358"/>
          <wp:effectExtent l="0" t="0" r="0" b="444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sa-logo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651" cy="461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4FAECDE" w14:textId="77777777" w:rsidR="00CE4507" w:rsidRDefault="00CE4507" w:rsidP="00D7419F">
    <w:pPr>
      <w:pStyle w:val="Sidehoved"/>
      <w:rPr>
        <w:i/>
        <w:sz w:val="16"/>
        <w:szCs w:val="16"/>
      </w:rPr>
    </w:pPr>
  </w:p>
  <w:p w14:paraId="41B5B85D" w14:textId="7EF6DCE5" w:rsidR="00CE4507" w:rsidRDefault="00CE4507" w:rsidP="00A47904">
    <w:pPr>
      <w:pStyle w:val="Sidehoved"/>
      <w:rPr>
        <w:i/>
        <w:sz w:val="16"/>
        <w:szCs w:val="16"/>
      </w:rPr>
    </w:pPr>
    <w:r>
      <w:rPr>
        <w:i/>
        <w:sz w:val="16"/>
        <w:szCs w:val="16"/>
      </w:rPr>
      <w:t>Skabelonen til fortegnelser</w:t>
    </w:r>
    <w:r w:rsidRPr="00D7419F">
      <w:rPr>
        <w:i/>
        <w:sz w:val="16"/>
        <w:szCs w:val="16"/>
      </w:rPr>
      <w:t xml:space="preserve"> er udarbejdet af CFSA, maj 2018</w:t>
    </w:r>
    <w:r>
      <w:rPr>
        <w:i/>
        <w:sz w:val="16"/>
        <w:szCs w:val="16"/>
      </w:rPr>
      <w:t xml:space="preserve"> – skabelonen er et supplement til vores rådgivningsguide til foreninger om persondata og ligger på www.frivillighed.dk</w:t>
    </w:r>
  </w:p>
  <w:p w14:paraId="395DF52A" w14:textId="77777777" w:rsidR="00CE4507" w:rsidRDefault="00CE4507" w:rsidP="00D7419F">
    <w:pPr>
      <w:pStyle w:val="Sidehoved"/>
      <w:rPr>
        <w:i/>
        <w:sz w:val="16"/>
        <w:szCs w:val="16"/>
      </w:rPr>
    </w:pPr>
  </w:p>
  <w:p w14:paraId="6493110A" w14:textId="77777777" w:rsidR="00CE4507" w:rsidRPr="00D7419F" w:rsidRDefault="00CE4507" w:rsidP="00D7419F">
    <w:pPr>
      <w:pStyle w:val="Sidehoved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7F4AF" w14:textId="77777777" w:rsidR="005949ED" w:rsidRDefault="005949E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36255"/>
    <w:multiLevelType w:val="hybridMultilevel"/>
    <w:tmpl w:val="3AD2F24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5AE"/>
    <w:multiLevelType w:val="hybridMultilevel"/>
    <w:tmpl w:val="F6D296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C5A64"/>
    <w:multiLevelType w:val="hybridMultilevel"/>
    <w:tmpl w:val="CC0C67B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01388"/>
    <w:multiLevelType w:val="hybridMultilevel"/>
    <w:tmpl w:val="C6AE863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D3659"/>
    <w:multiLevelType w:val="hybridMultilevel"/>
    <w:tmpl w:val="736C64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B5770"/>
    <w:multiLevelType w:val="hybridMultilevel"/>
    <w:tmpl w:val="59A0D0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16D1E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A2E61"/>
    <w:multiLevelType w:val="hybridMultilevel"/>
    <w:tmpl w:val="706A277E"/>
    <w:lvl w:ilvl="0" w:tplc="51E67F4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375CA"/>
    <w:multiLevelType w:val="hybridMultilevel"/>
    <w:tmpl w:val="48881CC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F0BB8"/>
    <w:multiLevelType w:val="hybridMultilevel"/>
    <w:tmpl w:val="7E3054E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F5E1C"/>
    <w:multiLevelType w:val="hybridMultilevel"/>
    <w:tmpl w:val="4E9C15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A701C"/>
    <w:multiLevelType w:val="hybridMultilevel"/>
    <w:tmpl w:val="68285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00B82"/>
    <w:multiLevelType w:val="hybridMultilevel"/>
    <w:tmpl w:val="5A8AC5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F7D4D"/>
    <w:multiLevelType w:val="hybridMultilevel"/>
    <w:tmpl w:val="6EA2C19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03BC5"/>
    <w:multiLevelType w:val="hybridMultilevel"/>
    <w:tmpl w:val="733A113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45BC2"/>
    <w:multiLevelType w:val="hybridMultilevel"/>
    <w:tmpl w:val="BA2A7F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B32FE"/>
    <w:multiLevelType w:val="hybridMultilevel"/>
    <w:tmpl w:val="D6921FF4"/>
    <w:lvl w:ilvl="0" w:tplc="0406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 w15:restartNumberingAfterBreak="0">
    <w:nsid w:val="44FB07E9"/>
    <w:multiLevelType w:val="hybridMultilevel"/>
    <w:tmpl w:val="A3B4E43E"/>
    <w:lvl w:ilvl="0" w:tplc="75C21E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63A50"/>
    <w:multiLevelType w:val="hybridMultilevel"/>
    <w:tmpl w:val="24EA6C5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61BAC"/>
    <w:multiLevelType w:val="hybridMultilevel"/>
    <w:tmpl w:val="ADAC26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468D8"/>
    <w:multiLevelType w:val="hybridMultilevel"/>
    <w:tmpl w:val="FE06D8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E5F45"/>
    <w:multiLevelType w:val="hybridMultilevel"/>
    <w:tmpl w:val="396C2D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22B32"/>
    <w:multiLevelType w:val="hybridMultilevel"/>
    <w:tmpl w:val="9080EE5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10C50"/>
    <w:multiLevelType w:val="hybridMultilevel"/>
    <w:tmpl w:val="0C1614E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A6473"/>
    <w:multiLevelType w:val="hybridMultilevel"/>
    <w:tmpl w:val="11F2E764"/>
    <w:lvl w:ilvl="0" w:tplc="994A384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4173A"/>
    <w:multiLevelType w:val="hybridMultilevel"/>
    <w:tmpl w:val="97B2F22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04852"/>
    <w:multiLevelType w:val="hybridMultilevel"/>
    <w:tmpl w:val="672A18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C61C1"/>
    <w:multiLevelType w:val="hybridMultilevel"/>
    <w:tmpl w:val="C736D4D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34E7E"/>
    <w:multiLevelType w:val="hybridMultilevel"/>
    <w:tmpl w:val="E78202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40386"/>
    <w:multiLevelType w:val="hybridMultilevel"/>
    <w:tmpl w:val="9D5AFBB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8"/>
  </w:num>
  <w:num w:numId="5">
    <w:abstractNumId w:val="0"/>
  </w:num>
  <w:num w:numId="6">
    <w:abstractNumId w:val="20"/>
  </w:num>
  <w:num w:numId="7">
    <w:abstractNumId w:val="24"/>
  </w:num>
  <w:num w:numId="8">
    <w:abstractNumId w:val="13"/>
  </w:num>
  <w:num w:numId="9">
    <w:abstractNumId w:val="12"/>
  </w:num>
  <w:num w:numId="10">
    <w:abstractNumId w:val="2"/>
  </w:num>
  <w:num w:numId="11">
    <w:abstractNumId w:val="21"/>
  </w:num>
  <w:num w:numId="12">
    <w:abstractNumId w:val="17"/>
  </w:num>
  <w:num w:numId="13">
    <w:abstractNumId w:val="7"/>
  </w:num>
  <w:num w:numId="14">
    <w:abstractNumId w:val="9"/>
  </w:num>
  <w:num w:numId="15">
    <w:abstractNumId w:val="16"/>
  </w:num>
  <w:num w:numId="16">
    <w:abstractNumId w:val="6"/>
  </w:num>
  <w:num w:numId="17">
    <w:abstractNumId w:val="8"/>
  </w:num>
  <w:num w:numId="18">
    <w:abstractNumId w:val="23"/>
  </w:num>
  <w:num w:numId="19">
    <w:abstractNumId w:val="22"/>
  </w:num>
  <w:num w:numId="20">
    <w:abstractNumId w:val="15"/>
  </w:num>
  <w:num w:numId="21">
    <w:abstractNumId w:val="4"/>
  </w:num>
  <w:num w:numId="22">
    <w:abstractNumId w:val="27"/>
  </w:num>
  <w:num w:numId="23">
    <w:abstractNumId w:val="18"/>
  </w:num>
  <w:num w:numId="24">
    <w:abstractNumId w:val="10"/>
  </w:num>
  <w:num w:numId="25">
    <w:abstractNumId w:val="19"/>
  </w:num>
  <w:num w:numId="26">
    <w:abstractNumId w:val="11"/>
  </w:num>
  <w:num w:numId="27">
    <w:abstractNumId w:val="1"/>
  </w:num>
  <w:num w:numId="28">
    <w:abstractNumId w:val="2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32"/>
    <w:rsid w:val="00010804"/>
    <w:rsid w:val="0002589E"/>
    <w:rsid w:val="00077F60"/>
    <w:rsid w:val="000A0ED7"/>
    <w:rsid w:val="000B7CDC"/>
    <w:rsid w:val="000D2E27"/>
    <w:rsid w:val="000E515E"/>
    <w:rsid w:val="00114FEF"/>
    <w:rsid w:val="0013599A"/>
    <w:rsid w:val="00166544"/>
    <w:rsid w:val="0017677F"/>
    <w:rsid w:val="0018339E"/>
    <w:rsid w:val="001A3D5C"/>
    <w:rsid w:val="001C56C8"/>
    <w:rsid w:val="001D1D67"/>
    <w:rsid w:val="001E22D1"/>
    <w:rsid w:val="001E7C61"/>
    <w:rsid w:val="001E7F1E"/>
    <w:rsid w:val="002103EF"/>
    <w:rsid w:val="0022021D"/>
    <w:rsid w:val="0022272B"/>
    <w:rsid w:val="00261595"/>
    <w:rsid w:val="002A4599"/>
    <w:rsid w:val="002C76F4"/>
    <w:rsid w:val="002D0950"/>
    <w:rsid w:val="002F6356"/>
    <w:rsid w:val="00300E17"/>
    <w:rsid w:val="003119EF"/>
    <w:rsid w:val="00317EE8"/>
    <w:rsid w:val="00324ED9"/>
    <w:rsid w:val="003406A1"/>
    <w:rsid w:val="00361998"/>
    <w:rsid w:val="003851B1"/>
    <w:rsid w:val="003B3DA9"/>
    <w:rsid w:val="003C0CE6"/>
    <w:rsid w:val="003C5BA3"/>
    <w:rsid w:val="003F2F4D"/>
    <w:rsid w:val="0041442F"/>
    <w:rsid w:val="004B109A"/>
    <w:rsid w:val="004C5FFB"/>
    <w:rsid w:val="004D3A9F"/>
    <w:rsid w:val="00542D54"/>
    <w:rsid w:val="005949ED"/>
    <w:rsid w:val="00596900"/>
    <w:rsid w:val="005B4A31"/>
    <w:rsid w:val="005D5A83"/>
    <w:rsid w:val="005F1174"/>
    <w:rsid w:val="006269F2"/>
    <w:rsid w:val="006538B9"/>
    <w:rsid w:val="00681A2B"/>
    <w:rsid w:val="00682911"/>
    <w:rsid w:val="00696677"/>
    <w:rsid w:val="006B2CA6"/>
    <w:rsid w:val="006D014D"/>
    <w:rsid w:val="006D5E15"/>
    <w:rsid w:val="006E5F22"/>
    <w:rsid w:val="00714CE9"/>
    <w:rsid w:val="00744353"/>
    <w:rsid w:val="007744B0"/>
    <w:rsid w:val="00776BC0"/>
    <w:rsid w:val="007D2EAB"/>
    <w:rsid w:val="00800441"/>
    <w:rsid w:val="00842C88"/>
    <w:rsid w:val="0085691E"/>
    <w:rsid w:val="00857675"/>
    <w:rsid w:val="00863A25"/>
    <w:rsid w:val="00876401"/>
    <w:rsid w:val="00883FAB"/>
    <w:rsid w:val="008C2266"/>
    <w:rsid w:val="00925C39"/>
    <w:rsid w:val="00926B32"/>
    <w:rsid w:val="00943D74"/>
    <w:rsid w:val="00990036"/>
    <w:rsid w:val="00A202FA"/>
    <w:rsid w:val="00A42EC3"/>
    <w:rsid w:val="00A446B2"/>
    <w:rsid w:val="00A47904"/>
    <w:rsid w:val="00A8087B"/>
    <w:rsid w:val="00AB3E9F"/>
    <w:rsid w:val="00AB7522"/>
    <w:rsid w:val="00AD7B7D"/>
    <w:rsid w:val="00AE4D4E"/>
    <w:rsid w:val="00B079A6"/>
    <w:rsid w:val="00B20A21"/>
    <w:rsid w:val="00B24437"/>
    <w:rsid w:val="00B3789D"/>
    <w:rsid w:val="00B52D7A"/>
    <w:rsid w:val="00B6612C"/>
    <w:rsid w:val="00B7199B"/>
    <w:rsid w:val="00BB1C2C"/>
    <w:rsid w:val="00BF613D"/>
    <w:rsid w:val="00C135FC"/>
    <w:rsid w:val="00C34581"/>
    <w:rsid w:val="00C5581E"/>
    <w:rsid w:val="00C80BB6"/>
    <w:rsid w:val="00CE24E4"/>
    <w:rsid w:val="00CE4507"/>
    <w:rsid w:val="00D106AA"/>
    <w:rsid w:val="00D1382B"/>
    <w:rsid w:val="00D30FFE"/>
    <w:rsid w:val="00D63F52"/>
    <w:rsid w:val="00D7419F"/>
    <w:rsid w:val="00D916CA"/>
    <w:rsid w:val="00D96AC0"/>
    <w:rsid w:val="00D97EC0"/>
    <w:rsid w:val="00DC008A"/>
    <w:rsid w:val="00DF77D7"/>
    <w:rsid w:val="00E11BF0"/>
    <w:rsid w:val="00E16E80"/>
    <w:rsid w:val="00E40DCF"/>
    <w:rsid w:val="00E754BD"/>
    <w:rsid w:val="00EB5584"/>
    <w:rsid w:val="00EF0628"/>
    <w:rsid w:val="00F0732F"/>
    <w:rsid w:val="00F1720F"/>
    <w:rsid w:val="00FE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0C3C8CD"/>
  <w15:docId w15:val="{8C8C0FB7-4E62-4E0D-8F21-7E7768FC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2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26B3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C5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5BA3"/>
  </w:style>
  <w:style w:type="paragraph" w:styleId="Sidefod">
    <w:name w:val="footer"/>
    <w:basedOn w:val="Normal"/>
    <w:link w:val="SidefodTegn"/>
    <w:uiPriority w:val="99"/>
    <w:unhideWhenUsed/>
    <w:rsid w:val="003C5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5BA3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26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269F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B2CA6"/>
    <w:pPr>
      <w:autoSpaceDE w:val="0"/>
      <w:autoSpaceDN w:val="0"/>
      <w:adjustRightInd w:val="0"/>
      <w:spacing w:after="0" w:line="240" w:lineRule="auto"/>
    </w:pPr>
    <w:rPr>
      <w:rFonts w:ascii="OYEETW+GillSans-Light" w:hAnsi="OYEETW+GillSans-Light" w:cs="OYEETW+GillSans-Light"/>
      <w:color w:val="000000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24ED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4ED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4ED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4ED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4ED9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BB1C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9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frivillighed.dk/guides/regler-for-persondata-i-foreninger-0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datatilsynet.dk/media/6567/fortegnelse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846F139170F044A2B9818F7432759A" ma:contentTypeVersion="10" ma:contentTypeDescription="Opret et nyt dokument." ma:contentTypeScope="" ma:versionID="dbbcbe88208a9fa6bcf0a9feed049f91">
  <xsd:schema xmlns:xsd="http://www.w3.org/2001/XMLSchema" xmlns:xs="http://www.w3.org/2001/XMLSchema" xmlns:p="http://schemas.microsoft.com/office/2006/metadata/properties" xmlns:ns2="276b7bb8-ecc5-4eb0-9c16-8c4b30b87529" xmlns:ns3="1c2a4b75-f8a2-417d-a855-c609bb998318" targetNamespace="http://schemas.microsoft.com/office/2006/metadata/properties" ma:root="true" ma:fieldsID="de90f1b5ff4d5e56cd48484fca0f8e9d" ns2:_="" ns3:_="">
    <xsd:import namespace="276b7bb8-ecc5-4eb0-9c16-8c4b30b87529"/>
    <xsd:import namespace="1c2a4b75-f8a2-417d-a855-c609bb998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b7bb8-ecc5-4eb0-9c16-8c4b30b87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a4b75-f8a2-417d-a855-c609bb99831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Synchronous</Synchronization>
    <Type>2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10002</Type>
    <SequenceNumber>65535</SequenceNumber>
    <Url/>
    <Assembly>DGI.Mimer, Version=1.0.0.0, Culture=neutral, PublicKeyToken=d6d639199e6f172d</Assembly>
    <Class>DGI.Mimer.EventReceivers.MimerId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4D660-4758-4472-AF8C-3520FB0258F2}"/>
</file>

<file path=customXml/itemProps2.xml><?xml version="1.0" encoding="utf-8"?>
<ds:datastoreItem xmlns:ds="http://schemas.openxmlformats.org/officeDocument/2006/customXml" ds:itemID="{227A79D6-BAF6-451F-BD3B-2968DF9E622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ce9cdbf-7860-44d5-bd59-4e3b7996fd1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798D3F-77F2-48AB-8802-004327AF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48EB1-C6EB-4B6B-BBB1-309659BC4CD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DC08230-7C30-4566-AD9A-86EC3AA2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D6FD673E</Template>
  <TotalTime>1</TotalTime>
  <Pages>3</Pages>
  <Words>838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til brug for opfyldelse af dokumentationspligten</vt:lpstr>
    </vt:vector>
  </TitlesOfParts>
  <Company/>
  <LinksUpToDate>false</LinksUpToDate>
  <CharactersWithSpaces>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til brug for opfyldelse af dokumentationspligten</dc:title>
  <dc:subject/>
  <dc:creator>DIF og DGI</dc:creator>
  <cp:keywords/>
  <dc:description/>
  <cp:lastModifiedBy>Louise Rasmussen</cp:lastModifiedBy>
  <cp:revision>2</cp:revision>
  <cp:lastPrinted>2018-02-27T07:29:00Z</cp:lastPrinted>
  <dcterms:created xsi:type="dcterms:W3CDTF">2018-11-20T14:22:00Z</dcterms:created>
  <dcterms:modified xsi:type="dcterms:W3CDTF">2018-11-20T14:22:00Z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0x01010059846F139170F044A2B9818F7432759A</vt:lpwstr>
  </property>
</Properties>
</file>